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4EF54" w14:textId="10B4B20C" w:rsidR="001E501D" w:rsidRPr="00F00D23" w:rsidRDefault="0055578F" w:rsidP="00F00D23">
      <w:pPr>
        <w:pStyle w:val="Title"/>
      </w:pPr>
      <w:r w:rsidRPr="00F00D23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1" layoutInCell="1" allowOverlap="1" wp14:anchorId="2B156ED5" wp14:editId="352447C7">
                <wp:simplePos x="0" y="0"/>
                <wp:positionH relativeFrom="page">
                  <wp:posOffset>5584190</wp:posOffset>
                </wp:positionH>
                <wp:positionV relativeFrom="page">
                  <wp:posOffset>315595</wp:posOffset>
                </wp:positionV>
                <wp:extent cx="2019300" cy="1349375"/>
                <wp:effectExtent l="0" t="0" r="0" b="3175"/>
                <wp:wrapSquare wrapText="bothSides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1349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D4AABD" w14:textId="40B50819" w:rsidR="00F00D23" w:rsidRPr="007B21DC" w:rsidRDefault="00981A71" w:rsidP="00862E37">
                            <w:pPr>
                              <w:pStyle w:val="Contactinfo"/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067 304 2375</w:t>
                            </w:r>
                          </w:p>
                          <w:p w14:paraId="38A6E43D" w14:textId="20062310" w:rsidR="00F00D23" w:rsidRPr="007B21DC" w:rsidRDefault="00981A71" w:rsidP="00862E37">
                            <w:pPr>
                              <w:pStyle w:val="Contactinfo"/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Damianpillay83@gmail.com</w:t>
                            </w:r>
                          </w:p>
                          <w:p w14:paraId="758EBEE4" w14:textId="6401720D" w:rsidR="00F00D23" w:rsidRPr="007B21DC" w:rsidRDefault="00A04BE8" w:rsidP="00862E37">
                            <w:pPr>
                              <w:pStyle w:val="Contactinfo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Johannesburg</w:t>
                            </w:r>
                            <w:r w:rsidR="00981A71" w:rsidRPr="007B21DC">
                              <w:rPr>
                                <w:color w:val="0D0D0D" w:themeColor="text1" w:themeTint="F2"/>
                              </w:rPr>
                              <w:t xml:space="preserve">, South Africa </w:t>
                            </w:r>
                          </w:p>
                          <w:p w14:paraId="003E1CA7" w14:textId="6836DE00" w:rsidR="0055578F" w:rsidRDefault="006537A0" w:rsidP="006537A0">
                            <w:pPr>
                              <w:pStyle w:val="Contactinfo"/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https://www.linkedin.com/in/</w:t>
                            </w:r>
                            <w:r w:rsidR="00EC08B5" w:rsidRPr="007B21DC">
                              <w:rPr>
                                <w:color w:val="0D0D0D" w:themeColor="text1" w:themeTint="F2"/>
                              </w:rPr>
                              <w:t xml:space="preserve"> damian-pillay-16ba39250</w:t>
                            </w:r>
                          </w:p>
                          <w:p w14:paraId="4CC42104" w14:textId="46C6F963" w:rsidR="004B18FF" w:rsidRPr="007B21DC" w:rsidRDefault="004B18FF" w:rsidP="006537A0">
                            <w:pPr>
                              <w:pStyle w:val="Contactinfo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www.inodev.io</w:t>
                            </w:r>
                          </w:p>
                          <w:p w14:paraId="1A6EC993" w14:textId="77777777" w:rsidR="0055578F" w:rsidRDefault="005557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156ED5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439.7pt;margin-top:24.85pt;width:159pt;height:106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" filled="f" stroked="f">
                <v:textbox>
                  <w:txbxContent>
                    <w:p w14:paraId="4BD4AABD" w14:textId="40B50819" w:rsidR="00F00D23" w:rsidRPr="007B21DC" w:rsidRDefault="00981A71" w:rsidP="00862E37">
                      <w:pPr>
                        <w:pStyle w:val="Contactinfo"/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067 304 2375</w:t>
                      </w:r>
                    </w:p>
                    <w:p w14:paraId="38A6E43D" w14:textId="20062310" w:rsidR="00F00D23" w:rsidRPr="007B21DC" w:rsidRDefault="00981A71" w:rsidP="00862E37">
                      <w:pPr>
                        <w:pStyle w:val="Contactinfo"/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Damianpillay83@gmail.com</w:t>
                      </w:r>
                    </w:p>
                    <w:p w14:paraId="758EBEE4" w14:textId="6401720D" w:rsidR="00F00D23" w:rsidRPr="007B21DC" w:rsidRDefault="00A04BE8" w:rsidP="00862E37">
                      <w:pPr>
                        <w:pStyle w:val="Contactinfo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Johannesburg</w:t>
                      </w:r>
                      <w:r w:rsidR="00981A71" w:rsidRPr="007B21DC">
                        <w:rPr>
                          <w:color w:val="0D0D0D" w:themeColor="text1" w:themeTint="F2"/>
                        </w:rPr>
                        <w:t xml:space="preserve">, South Africa </w:t>
                      </w:r>
                    </w:p>
                    <w:p w14:paraId="003E1CA7" w14:textId="6836DE00" w:rsidR="0055578F" w:rsidRDefault="006537A0" w:rsidP="006537A0">
                      <w:pPr>
                        <w:pStyle w:val="Contactinfo"/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https://www.linkedin.com/in/</w:t>
                      </w:r>
                      <w:r w:rsidR="00EC08B5" w:rsidRPr="007B21DC">
                        <w:rPr>
                          <w:color w:val="0D0D0D" w:themeColor="text1" w:themeTint="F2"/>
                        </w:rPr>
                        <w:t xml:space="preserve"> damian-pillay-16ba39250</w:t>
                      </w:r>
                    </w:p>
                    <w:p w14:paraId="4CC42104" w14:textId="46C6F963" w:rsidR="004B18FF" w:rsidRPr="007B21DC" w:rsidRDefault="004B18FF" w:rsidP="006537A0">
                      <w:pPr>
                        <w:pStyle w:val="Contactinfo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www.inodev.io</w:t>
                      </w:r>
                    </w:p>
                    <w:p w14:paraId="1A6EC993" w14:textId="77777777" w:rsidR="0055578F" w:rsidRDefault="0055578F"/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Pr="00F00D23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1" layoutInCell="1" allowOverlap="1" wp14:anchorId="56B18FC0" wp14:editId="52F86D41">
                <wp:simplePos x="0" y="0"/>
                <wp:positionH relativeFrom="page">
                  <wp:posOffset>5443220</wp:posOffset>
                </wp:positionH>
                <wp:positionV relativeFrom="margin">
                  <wp:posOffset>-83185</wp:posOffset>
                </wp:positionV>
                <wp:extent cx="164465" cy="795655"/>
                <wp:effectExtent l="0" t="0" r="6985" b="4445"/>
                <wp:wrapSquare wrapText="bothSides"/>
                <wp:docPr id="11" name="Group 11" descr="Group of contact info icon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465" cy="795655"/>
                          <a:chOff x="0" y="0"/>
                          <a:chExt cx="162560" cy="796825"/>
                        </a:xfrm>
                        <a:solidFill>
                          <a:schemeClr val="tx1"/>
                        </a:solidFill>
                      </wpg:grpSpPr>
                      <pic:pic xmlns:pic="http://schemas.openxmlformats.org/drawingml/2006/picture">
                        <pic:nvPicPr>
                          <pic:cNvPr id="19" name="Graphic 19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60" cy="162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Graphic 2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1195"/>
                            <a:ext cx="162560" cy="162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Graphic 2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22860"/>
                            <a:ext cx="162560" cy="162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Graphic 24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060" y="634265"/>
                            <a:ext cx="160441" cy="1625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A7B0E1" id="Group 11" o:spid="_x0000_s1026" alt="Group of contact info icons" style="position:absolute;margin-left:428.6pt;margin-top:-6.55pt;width:12.95pt;height:62.65pt;z-index:251674624;mso-position-horizontal-relative:page;mso-position-vertical-relative:margin;mso-width-relative:margin;mso-height-relative:margin" coordsize="1625,796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">
                <v:shape id="Graphic 19" o:spid="_x0000_s1027" type="#_x0000_t75" style="position:absolute;width:1625;height:1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">
                  <v:imagedata r:id="rId17" o:title=""/>
                </v:shape>
                <v:shape id="Graphic 22" o:spid="_x0000_s1028" type="#_x0000_t75" style="position:absolute;top:2111;width:1625;height:1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">
                  <v:imagedata r:id="rId18" o:title=""/>
                </v:shape>
                <v:shape id="Graphic 23" o:spid="_x0000_s1029" type="#_x0000_t75" style="position:absolute;top:4228;width:1625;height:1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">
                  <v:imagedata r:id="rId19" o:title=""/>
                </v:shape>
                <v:shape id="Graphic 24" o:spid="_x0000_s1030" type="#_x0000_t75" style="position:absolute;left:10;top:6342;width:1605;height:1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">
                  <v:imagedata r:id="rId20" o:title=""/>
                </v:shape>
                <w10:wrap type="square" anchorx="page" anchory="margin"/>
                <w10:anchorlock/>
              </v:group>
            </w:pict>
          </mc:Fallback>
        </mc:AlternateContent>
      </w:r>
      <w:r w:rsidR="00981A71">
        <w:t>Damian</w:t>
      </w:r>
      <w:r w:rsidR="00F00D23" w:rsidRPr="00F00D23">
        <w:t xml:space="preserve"> </w:t>
      </w:r>
      <w:r w:rsidR="0071059B" w:rsidRPr="00781166">
        <w:rPr>
          <w:noProof/>
          <w:color w:val="265EF1" w:themeColor="accent2" w:themeShade="BF"/>
        </w:rPr>
        <mc:AlternateContent>
          <mc:Choice Requires="wps">
            <w:drawing>
              <wp:anchor distT="0" distB="0" distL="114300" distR="114300" simplePos="0" relativeHeight="251671552" behindDoc="0" locked="1" layoutInCell="1" allowOverlap="1" wp14:anchorId="7F4E82BB" wp14:editId="3A38EE8C">
                <wp:simplePos x="0" y="0"/>
                <wp:positionH relativeFrom="page">
                  <wp:posOffset>457200</wp:posOffset>
                </wp:positionH>
                <wp:positionV relativeFrom="page">
                  <wp:posOffset>457200</wp:posOffset>
                </wp:positionV>
                <wp:extent cx="91440" cy="621792"/>
                <wp:effectExtent l="0" t="0" r="3810" b="6985"/>
                <wp:wrapNone/>
                <wp:docPr id="10" name="Rectangle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62179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937679" id="Rectangle 10" o:spid="_x0000_s1026" alt="&quot;&quot;" style="position:absolute;margin-left:36pt;margin-top:36pt;width:7.2pt;height:48.9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" fillcolor="#adadad [2414]" stroked="f" strokeweight="1pt">
                <w10:wrap anchorx="page" anchory="page"/>
                <w10:anchorlock/>
              </v:rect>
            </w:pict>
          </mc:Fallback>
        </mc:AlternateContent>
      </w:r>
      <w:r w:rsidR="00981A71" w:rsidRPr="00781166">
        <w:rPr>
          <w:rStyle w:val="Gray"/>
          <w:color w:val="265EF1" w:themeColor="accent2" w:themeShade="BF"/>
        </w:rPr>
        <w:t>Pillay</w:t>
      </w:r>
    </w:p>
    <w:p w14:paraId="29AE5A7B" w14:textId="314A8528" w:rsidR="0028282E" w:rsidRDefault="00784782" w:rsidP="0028282E">
      <w:pPr>
        <w:pStyle w:val="Subtitle"/>
      </w:pPr>
      <w:r>
        <w:t>FULL-STACK</w:t>
      </w:r>
      <w:r w:rsidR="00981A71">
        <w:t xml:space="preserve"> Software developer</w:t>
      </w:r>
    </w:p>
    <w:p w14:paraId="67BB91AE" w14:textId="40579B77" w:rsidR="00F00D23" w:rsidRDefault="00F00D23" w:rsidP="0028282E">
      <w:pPr>
        <w:pStyle w:val="Subtitle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1" layoutInCell="1" allowOverlap="1" wp14:anchorId="7955C6A1" wp14:editId="57CEC816">
                <wp:simplePos x="0" y="0"/>
                <wp:positionH relativeFrom="page">
                  <wp:posOffset>369570</wp:posOffset>
                </wp:positionH>
                <wp:positionV relativeFrom="page">
                  <wp:posOffset>2362200</wp:posOffset>
                </wp:positionV>
                <wp:extent cx="5039995" cy="47625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9995" cy="476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651C5" w14:textId="77777777" w:rsidR="00F00D23" w:rsidRPr="00781166" w:rsidRDefault="00F00D23" w:rsidP="00F00D23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Work Experience</w:t>
                            </w:r>
                          </w:p>
                          <w:p w14:paraId="38779E05" w14:textId="25079E47" w:rsidR="009C1D74" w:rsidRPr="007B21DC" w:rsidRDefault="009C1D74" w:rsidP="009C1D74">
                            <w:pPr>
                              <w:pStyle w:val="Heading2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ICT Solutions Developer</w:t>
                            </w:r>
                          </w:p>
                          <w:p w14:paraId="5FF5E953" w14:textId="77777777" w:rsidR="009C1D74" w:rsidRPr="007B21DC" w:rsidRDefault="009C1D74" w:rsidP="009C1D74">
                            <w:pPr>
                              <w:pStyle w:val="Heading3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 xml:space="preserve">Council for Scientific and Industrial </w:t>
                            </w:r>
                            <w:proofErr w:type="gramStart"/>
                            <w:r>
                              <w:rPr>
                                <w:color w:val="0D0D0D" w:themeColor="text1" w:themeTint="F2"/>
                              </w:rPr>
                              <w:t>Research(</w:t>
                            </w:r>
                            <w:proofErr w:type="gramEnd"/>
                            <w:r>
                              <w:rPr>
                                <w:color w:val="0D0D0D" w:themeColor="text1" w:themeTint="F2"/>
                              </w:rPr>
                              <w:t>CSIR)</w:t>
                            </w:r>
                            <w:r w:rsidRPr="007B21DC">
                              <w:rPr>
                                <w:color w:val="0D0D0D" w:themeColor="text1" w:themeTint="F2"/>
                              </w:rPr>
                              <w:t xml:space="preserve"> | 0</w:t>
                            </w:r>
                            <w:r>
                              <w:rPr>
                                <w:color w:val="0D0D0D" w:themeColor="text1" w:themeTint="F2"/>
                              </w:rPr>
                              <w:t>7</w:t>
                            </w:r>
                            <w:r w:rsidRPr="007B21DC">
                              <w:rPr>
                                <w:color w:val="0D0D0D" w:themeColor="text1" w:themeTint="F2"/>
                              </w:rPr>
                              <w:t>/2025 - Present</w:t>
                            </w:r>
                          </w:p>
                          <w:p w14:paraId="1BF399EA" w14:textId="4EA16382" w:rsidR="00B37F68" w:rsidRPr="00B37F68" w:rsidRDefault="00B37F68" w:rsidP="00B37F68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 w:rsidRPr="00B37F68">
                              <w:rPr>
                                <w:color w:val="0D0D0D" w:themeColor="text1" w:themeTint="F2"/>
                              </w:rPr>
                              <w:t>Designed, developed, tested and maintained enterprise applications using Oracle APEX</w:t>
                            </w:r>
                          </w:p>
                          <w:p w14:paraId="043CB68D" w14:textId="0D599F8B" w:rsidR="00B37F68" w:rsidRPr="00B37F68" w:rsidRDefault="00B37F68" w:rsidP="00B37F68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 w:rsidRPr="00B37F68">
                              <w:rPr>
                                <w:color w:val="0D0D0D" w:themeColor="text1" w:themeTint="F2"/>
                              </w:rPr>
                              <w:t>Applied coding standards and best practices to ensure scalable and maintainable solutions</w:t>
                            </w:r>
                          </w:p>
                          <w:p w14:paraId="6A3222DF" w14:textId="4053C780" w:rsidR="00B37F68" w:rsidRPr="00B37F68" w:rsidRDefault="00B37F68" w:rsidP="00B37F68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 w:rsidRPr="00B37F68">
                              <w:rPr>
                                <w:color w:val="0D0D0D" w:themeColor="text1" w:themeTint="F2"/>
                              </w:rPr>
                              <w:t>Refactored and enhanced existing applications to improve performance and usability</w:t>
                            </w:r>
                          </w:p>
                          <w:p w14:paraId="0B03C944" w14:textId="77777777" w:rsidR="00B37F68" w:rsidRDefault="00B37F68" w:rsidP="00B37F68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 w:rsidRPr="00B37F68">
                              <w:rPr>
                                <w:color w:val="0D0D0D" w:themeColor="text1" w:themeTint="F2"/>
                              </w:rPr>
                              <w:t>Collaborated with team members during development reviews and testing cycles</w:t>
                            </w:r>
                          </w:p>
                          <w:p w14:paraId="741A0C5C" w14:textId="69194F4A" w:rsidR="009C1D74" w:rsidRPr="007B21DC" w:rsidRDefault="009C1D74" w:rsidP="00B37F68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Handled troubleshooting and debugging</w:t>
                            </w:r>
                          </w:p>
                          <w:p w14:paraId="26591D89" w14:textId="77777777" w:rsidR="009C1D74" w:rsidRPr="007B21DC" w:rsidRDefault="009C1D74" w:rsidP="009C1D74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Worked with APEX workflow processes</w:t>
                            </w:r>
                          </w:p>
                          <w:p w14:paraId="43CECAD7" w14:textId="4874B6F6" w:rsidR="009C1D74" w:rsidRDefault="00B37F68" w:rsidP="009C1D74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 xml:space="preserve">Provided Client and User-Base </w:t>
                            </w:r>
                            <w:proofErr w:type="gramStart"/>
                            <w:r>
                              <w:rPr>
                                <w:color w:val="0D0D0D" w:themeColor="text1" w:themeTint="F2"/>
                              </w:rPr>
                              <w:t>Support</w:t>
                            </w:r>
                            <w:r w:rsidR="00BE2593">
                              <w:rPr>
                                <w:color w:val="0D0D0D" w:themeColor="text1" w:themeTint="F2"/>
                              </w:rPr>
                              <w:t>(</w:t>
                            </w:r>
                            <w:proofErr w:type="gramEnd"/>
                            <w:r w:rsidR="00BE2593">
                              <w:rPr>
                                <w:color w:val="0D0D0D" w:themeColor="text1" w:themeTint="F2"/>
                              </w:rPr>
                              <w:t>Level 3)</w:t>
                            </w:r>
                          </w:p>
                          <w:p w14:paraId="051B9C87" w14:textId="388808A8" w:rsidR="00BE2593" w:rsidRDefault="00BE2593" w:rsidP="009C1D74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Implemented System Changes</w:t>
                            </w:r>
                          </w:p>
                          <w:p w14:paraId="50EBFE58" w14:textId="6277B5A2" w:rsidR="00BE2593" w:rsidRPr="007B21DC" w:rsidRDefault="004B18FF" w:rsidP="009C1D74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Incident</w:t>
                            </w:r>
                            <w:r w:rsidR="00BE2593">
                              <w:rPr>
                                <w:color w:val="0D0D0D" w:themeColor="text1" w:themeTint="F2"/>
                              </w:rPr>
                              <w:t xml:space="preserve"> Management</w:t>
                            </w:r>
                          </w:p>
                          <w:p w14:paraId="247BB1E2" w14:textId="6F486B2D" w:rsidR="00F00D23" w:rsidRPr="00AE3DA9" w:rsidRDefault="00F00D23" w:rsidP="00AE3DA9">
                            <w:pPr>
                              <w:pStyle w:val="Smallspace"/>
                            </w:pPr>
                          </w:p>
                          <w:p w14:paraId="3863F13D" w14:textId="5C6B5376" w:rsidR="00F00D23" w:rsidRPr="007B21DC" w:rsidRDefault="00981A71" w:rsidP="0065772F">
                            <w:pPr>
                              <w:pStyle w:val="Heading2"/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Junior Software Developer</w:t>
                            </w:r>
                          </w:p>
                          <w:p w14:paraId="6D2A7C3C" w14:textId="1B6E844D" w:rsidR="00F00D23" w:rsidRPr="007B21DC" w:rsidRDefault="00981A71" w:rsidP="0065772F">
                            <w:pPr>
                              <w:pStyle w:val="Heading3"/>
                              <w:rPr>
                                <w:color w:val="0D0D0D" w:themeColor="text1" w:themeTint="F2"/>
                              </w:rPr>
                            </w:pPr>
                            <w:proofErr w:type="spellStart"/>
                            <w:r w:rsidRPr="007B21DC">
                              <w:rPr>
                                <w:color w:val="0D0D0D" w:themeColor="text1" w:themeTint="F2"/>
                              </w:rPr>
                              <w:t>AmbitionIST</w:t>
                            </w:r>
                            <w:proofErr w:type="spellEnd"/>
                            <w:r w:rsidRPr="007B21DC">
                              <w:rPr>
                                <w:color w:val="0D0D0D" w:themeColor="text1" w:themeTint="F2"/>
                              </w:rPr>
                              <w:t xml:space="preserve"> (Pty) Ltd</w:t>
                            </w:r>
                            <w:r w:rsidR="00F00D23" w:rsidRPr="007B21DC">
                              <w:rPr>
                                <w:color w:val="0D0D0D" w:themeColor="text1" w:themeTint="F2"/>
                              </w:rPr>
                              <w:t xml:space="preserve"> | </w:t>
                            </w:r>
                            <w:r w:rsidRPr="007B21DC">
                              <w:rPr>
                                <w:color w:val="0D0D0D" w:themeColor="text1" w:themeTint="F2"/>
                              </w:rPr>
                              <w:t xml:space="preserve">02/2025 </w:t>
                            </w:r>
                            <w:r w:rsidR="00F5771A">
                              <w:rPr>
                                <w:color w:val="0D0D0D" w:themeColor="text1" w:themeTint="F2"/>
                              </w:rPr>
                              <w:t>–</w:t>
                            </w:r>
                            <w:r w:rsidR="00F00D23" w:rsidRPr="007B21DC">
                              <w:rPr>
                                <w:color w:val="0D0D0D" w:themeColor="text1" w:themeTint="F2"/>
                              </w:rPr>
                              <w:t xml:space="preserve"> </w:t>
                            </w:r>
                            <w:r w:rsidR="00F5771A">
                              <w:rPr>
                                <w:color w:val="0D0D0D" w:themeColor="text1" w:themeTint="F2"/>
                              </w:rPr>
                              <w:t>06/2025</w:t>
                            </w:r>
                          </w:p>
                          <w:p w14:paraId="0FBF8833" w14:textId="77777777" w:rsidR="00981A71" w:rsidRPr="007B21DC" w:rsidRDefault="00981A71" w:rsidP="00981A71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Code debugging and troubleshooting</w:t>
                            </w:r>
                          </w:p>
                          <w:p w14:paraId="41D8CDCA" w14:textId="77777777" w:rsidR="00981A71" w:rsidRPr="007B21DC" w:rsidRDefault="00981A71" w:rsidP="00981A71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Automating manual processes for efficiency</w:t>
                            </w:r>
                          </w:p>
                          <w:p w14:paraId="355BA03D" w14:textId="77777777" w:rsidR="00981A71" w:rsidRPr="007B21DC" w:rsidRDefault="00981A71" w:rsidP="00981A71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IT Support</w:t>
                            </w:r>
                          </w:p>
                          <w:p w14:paraId="726D77A3" w14:textId="19FEB572" w:rsidR="00F00D23" w:rsidRDefault="00981A71" w:rsidP="0065772F">
                            <w:pPr>
                              <w:pStyle w:val="ListBullet"/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Documentation</w:t>
                            </w:r>
                          </w:p>
                          <w:p w14:paraId="04252337" w14:textId="77777777" w:rsidR="00F5771A" w:rsidRPr="007B21DC" w:rsidRDefault="00F5771A" w:rsidP="00F5771A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720"/>
                              <w:rPr>
                                <w:color w:val="0D0D0D" w:themeColor="text1" w:themeTint="F2"/>
                              </w:rPr>
                            </w:pPr>
                          </w:p>
                          <w:p w14:paraId="5D4CB801" w14:textId="26FEE196" w:rsidR="0065772F" w:rsidRPr="0065772F" w:rsidRDefault="0065772F" w:rsidP="00981A71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5C6A1" id="Text Box 2" o:spid="_x0000_s1027" type="#_x0000_t202" style="position:absolute;left:0;text-align:left;margin-left:29.1pt;margin-top:186pt;width:396.85pt;height:3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" filled="f" stroked="f">
                <v:textbox>
                  <w:txbxContent>
                    <w:p w14:paraId="030651C5" w14:textId="77777777" w:rsidR="00F00D23" w:rsidRPr="00781166" w:rsidRDefault="00F00D23" w:rsidP="00F00D23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>Work Experience</w:t>
                      </w:r>
                    </w:p>
                    <w:p w14:paraId="38779E05" w14:textId="25079E47" w:rsidR="009C1D74" w:rsidRPr="007B21DC" w:rsidRDefault="009C1D74" w:rsidP="009C1D74">
                      <w:pPr>
                        <w:pStyle w:val="Heading2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ICT Solutions Developer</w:t>
                      </w:r>
                    </w:p>
                    <w:p w14:paraId="5FF5E953" w14:textId="77777777" w:rsidR="009C1D74" w:rsidRPr="007B21DC" w:rsidRDefault="009C1D74" w:rsidP="009C1D74">
                      <w:pPr>
                        <w:pStyle w:val="Heading3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 xml:space="preserve">Council for Scientific and Industrial </w:t>
                      </w:r>
                      <w:proofErr w:type="gramStart"/>
                      <w:r>
                        <w:rPr>
                          <w:color w:val="0D0D0D" w:themeColor="text1" w:themeTint="F2"/>
                        </w:rPr>
                        <w:t>Research(</w:t>
                      </w:r>
                      <w:proofErr w:type="gramEnd"/>
                      <w:r>
                        <w:rPr>
                          <w:color w:val="0D0D0D" w:themeColor="text1" w:themeTint="F2"/>
                        </w:rPr>
                        <w:t>CSIR)</w:t>
                      </w:r>
                      <w:r w:rsidRPr="007B21DC">
                        <w:rPr>
                          <w:color w:val="0D0D0D" w:themeColor="text1" w:themeTint="F2"/>
                        </w:rPr>
                        <w:t xml:space="preserve"> | 0</w:t>
                      </w:r>
                      <w:r>
                        <w:rPr>
                          <w:color w:val="0D0D0D" w:themeColor="text1" w:themeTint="F2"/>
                        </w:rPr>
                        <w:t>7</w:t>
                      </w:r>
                      <w:r w:rsidRPr="007B21DC">
                        <w:rPr>
                          <w:color w:val="0D0D0D" w:themeColor="text1" w:themeTint="F2"/>
                        </w:rPr>
                        <w:t>/2025 - Present</w:t>
                      </w:r>
                    </w:p>
                    <w:p w14:paraId="1BF399EA" w14:textId="4EA16382" w:rsidR="00B37F68" w:rsidRPr="00B37F68" w:rsidRDefault="00B37F68" w:rsidP="00B37F68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 w:rsidRPr="00B37F68">
                        <w:rPr>
                          <w:color w:val="0D0D0D" w:themeColor="text1" w:themeTint="F2"/>
                        </w:rPr>
                        <w:t>Designed, developed, tested and maintained enterprise applications using Oracle APEX</w:t>
                      </w:r>
                    </w:p>
                    <w:p w14:paraId="043CB68D" w14:textId="0D599F8B" w:rsidR="00B37F68" w:rsidRPr="00B37F68" w:rsidRDefault="00B37F68" w:rsidP="00B37F68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 w:rsidRPr="00B37F68">
                        <w:rPr>
                          <w:color w:val="0D0D0D" w:themeColor="text1" w:themeTint="F2"/>
                        </w:rPr>
                        <w:t>Applied coding standards and best practices to ensure scalable and maintainable solutions</w:t>
                      </w:r>
                    </w:p>
                    <w:p w14:paraId="6A3222DF" w14:textId="4053C780" w:rsidR="00B37F68" w:rsidRPr="00B37F68" w:rsidRDefault="00B37F68" w:rsidP="00B37F68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 w:rsidRPr="00B37F68">
                        <w:rPr>
                          <w:color w:val="0D0D0D" w:themeColor="text1" w:themeTint="F2"/>
                        </w:rPr>
                        <w:t>Refactored and enhanced existing applications to improve performance and usability</w:t>
                      </w:r>
                    </w:p>
                    <w:p w14:paraId="0B03C944" w14:textId="77777777" w:rsidR="00B37F68" w:rsidRDefault="00B37F68" w:rsidP="00B37F68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 w:rsidRPr="00B37F68">
                        <w:rPr>
                          <w:color w:val="0D0D0D" w:themeColor="text1" w:themeTint="F2"/>
                        </w:rPr>
                        <w:t>Collaborated with team members during development reviews and testing cycles</w:t>
                      </w:r>
                    </w:p>
                    <w:p w14:paraId="741A0C5C" w14:textId="69194F4A" w:rsidR="009C1D74" w:rsidRPr="007B21DC" w:rsidRDefault="009C1D74" w:rsidP="00B37F68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Handled troubleshooting and debugging</w:t>
                      </w:r>
                    </w:p>
                    <w:p w14:paraId="26591D89" w14:textId="77777777" w:rsidR="009C1D74" w:rsidRPr="007B21DC" w:rsidRDefault="009C1D74" w:rsidP="009C1D74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Worked with APEX workflow processes</w:t>
                      </w:r>
                    </w:p>
                    <w:p w14:paraId="43CECAD7" w14:textId="4874B6F6" w:rsidR="009C1D74" w:rsidRDefault="00B37F68" w:rsidP="009C1D74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 xml:space="preserve">Provided Client and User-Base </w:t>
                      </w:r>
                      <w:proofErr w:type="gramStart"/>
                      <w:r>
                        <w:rPr>
                          <w:color w:val="0D0D0D" w:themeColor="text1" w:themeTint="F2"/>
                        </w:rPr>
                        <w:t>Support</w:t>
                      </w:r>
                      <w:r w:rsidR="00BE2593">
                        <w:rPr>
                          <w:color w:val="0D0D0D" w:themeColor="text1" w:themeTint="F2"/>
                        </w:rPr>
                        <w:t>(</w:t>
                      </w:r>
                      <w:proofErr w:type="gramEnd"/>
                      <w:r w:rsidR="00BE2593">
                        <w:rPr>
                          <w:color w:val="0D0D0D" w:themeColor="text1" w:themeTint="F2"/>
                        </w:rPr>
                        <w:t>Level 3)</w:t>
                      </w:r>
                    </w:p>
                    <w:p w14:paraId="051B9C87" w14:textId="388808A8" w:rsidR="00BE2593" w:rsidRDefault="00BE2593" w:rsidP="009C1D74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Implemented System Changes</w:t>
                      </w:r>
                    </w:p>
                    <w:p w14:paraId="50EBFE58" w14:textId="6277B5A2" w:rsidR="00BE2593" w:rsidRPr="007B21DC" w:rsidRDefault="004B18FF" w:rsidP="009C1D74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Incident</w:t>
                      </w:r>
                      <w:r w:rsidR="00BE2593">
                        <w:rPr>
                          <w:color w:val="0D0D0D" w:themeColor="text1" w:themeTint="F2"/>
                        </w:rPr>
                        <w:t xml:space="preserve"> Management</w:t>
                      </w:r>
                    </w:p>
                    <w:p w14:paraId="247BB1E2" w14:textId="6F486B2D" w:rsidR="00F00D23" w:rsidRPr="00AE3DA9" w:rsidRDefault="00F00D23" w:rsidP="00AE3DA9">
                      <w:pPr>
                        <w:pStyle w:val="Smallspace"/>
                      </w:pPr>
                    </w:p>
                    <w:p w14:paraId="3863F13D" w14:textId="5C6B5376" w:rsidR="00F00D23" w:rsidRPr="007B21DC" w:rsidRDefault="00981A71" w:rsidP="0065772F">
                      <w:pPr>
                        <w:pStyle w:val="Heading2"/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Junior Software Developer</w:t>
                      </w:r>
                    </w:p>
                    <w:p w14:paraId="6D2A7C3C" w14:textId="1B6E844D" w:rsidR="00F00D23" w:rsidRPr="007B21DC" w:rsidRDefault="00981A71" w:rsidP="0065772F">
                      <w:pPr>
                        <w:pStyle w:val="Heading3"/>
                        <w:rPr>
                          <w:color w:val="0D0D0D" w:themeColor="text1" w:themeTint="F2"/>
                        </w:rPr>
                      </w:pPr>
                      <w:proofErr w:type="spellStart"/>
                      <w:r w:rsidRPr="007B21DC">
                        <w:rPr>
                          <w:color w:val="0D0D0D" w:themeColor="text1" w:themeTint="F2"/>
                        </w:rPr>
                        <w:t>AmbitionIST</w:t>
                      </w:r>
                      <w:proofErr w:type="spellEnd"/>
                      <w:r w:rsidRPr="007B21DC">
                        <w:rPr>
                          <w:color w:val="0D0D0D" w:themeColor="text1" w:themeTint="F2"/>
                        </w:rPr>
                        <w:t xml:space="preserve"> (Pty) Ltd</w:t>
                      </w:r>
                      <w:r w:rsidR="00F00D23" w:rsidRPr="007B21DC">
                        <w:rPr>
                          <w:color w:val="0D0D0D" w:themeColor="text1" w:themeTint="F2"/>
                        </w:rPr>
                        <w:t xml:space="preserve"> | </w:t>
                      </w:r>
                      <w:r w:rsidRPr="007B21DC">
                        <w:rPr>
                          <w:color w:val="0D0D0D" w:themeColor="text1" w:themeTint="F2"/>
                        </w:rPr>
                        <w:t xml:space="preserve">02/2025 </w:t>
                      </w:r>
                      <w:r w:rsidR="00F5771A">
                        <w:rPr>
                          <w:color w:val="0D0D0D" w:themeColor="text1" w:themeTint="F2"/>
                        </w:rPr>
                        <w:t>–</w:t>
                      </w:r>
                      <w:r w:rsidR="00F00D23" w:rsidRPr="007B21DC">
                        <w:rPr>
                          <w:color w:val="0D0D0D" w:themeColor="text1" w:themeTint="F2"/>
                        </w:rPr>
                        <w:t xml:space="preserve"> </w:t>
                      </w:r>
                      <w:r w:rsidR="00F5771A">
                        <w:rPr>
                          <w:color w:val="0D0D0D" w:themeColor="text1" w:themeTint="F2"/>
                        </w:rPr>
                        <w:t>06/2025</w:t>
                      </w:r>
                    </w:p>
                    <w:p w14:paraId="0FBF8833" w14:textId="77777777" w:rsidR="00981A71" w:rsidRPr="007B21DC" w:rsidRDefault="00981A71" w:rsidP="00981A71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Code debugging and troubleshooting</w:t>
                      </w:r>
                    </w:p>
                    <w:p w14:paraId="41D8CDCA" w14:textId="77777777" w:rsidR="00981A71" w:rsidRPr="007B21DC" w:rsidRDefault="00981A71" w:rsidP="00981A71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Automating manual processes for efficiency</w:t>
                      </w:r>
                    </w:p>
                    <w:p w14:paraId="355BA03D" w14:textId="77777777" w:rsidR="00981A71" w:rsidRPr="007B21DC" w:rsidRDefault="00981A71" w:rsidP="00981A71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IT Support</w:t>
                      </w:r>
                    </w:p>
                    <w:p w14:paraId="726D77A3" w14:textId="19FEB572" w:rsidR="00F00D23" w:rsidRDefault="00981A71" w:rsidP="0065772F">
                      <w:pPr>
                        <w:pStyle w:val="ListBullet"/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Documentation</w:t>
                      </w:r>
                    </w:p>
                    <w:p w14:paraId="04252337" w14:textId="77777777" w:rsidR="00F5771A" w:rsidRPr="007B21DC" w:rsidRDefault="00F5771A" w:rsidP="00F5771A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720"/>
                        <w:rPr>
                          <w:color w:val="0D0D0D" w:themeColor="text1" w:themeTint="F2"/>
                        </w:rPr>
                      </w:pPr>
                    </w:p>
                    <w:p w14:paraId="5D4CB801" w14:textId="26FEE196" w:rsidR="0065772F" w:rsidRPr="0065772F" w:rsidRDefault="0065772F" w:rsidP="00981A71">
                      <w:pPr>
                        <w:pStyle w:val="ListBullet"/>
                        <w:numPr>
                          <w:ilvl w:val="0"/>
                          <w:numId w:val="0"/>
                        </w:numPr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1" layoutInCell="1" allowOverlap="1" wp14:anchorId="25A123FE" wp14:editId="0E4A66B2">
                <wp:simplePos x="0" y="0"/>
                <wp:positionH relativeFrom="page">
                  <wp:align>right</wp:align>
                </wp:positionH>
                <wp:positionV relativeFrom="page">
                  <wp:posOffset>2331720</wp:posOffset>
                </wp:positionV>
                <wp:extent cx="2286635" cy="4785360"/>
                <wp:effectExtent l="0" t="0" r="0" b="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635" cy="4785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966201" w14:textId="358581CB" w:rsidR="00F00D23" w:rsidRPr="00781166" w:rsidRDefault="00784782" w:rsidP="0065772F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 xml:space="preserve">Technical </w:t>
                            </w:r>
                            <w:r w:rsidR="00F00D23"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Skills</w:t>
                            </w:r>
                          </w:p>
                          <w:p w14:paraId="3F3A95A2" w14:textId="77777777" w:rsidR="00F00D23" w:rsidRPr="000B296B" w:rsidRDefault="00F00D23" w:rsidP="000B296B">
                            <w:pPr>
                              <w:pStyle w:val="Smallspace"/>
                            </w:pPr>
                          </w:p>
                          <w:p w14:paraId="49A53D85" w14:textId="60779D5A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Software Debugging &amp; Troubleshooting</w:t>
                            </w:r>
                          </w:p>
                          <w:p w14:paraId="2582F373" w14:textId="55088410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Application Design</w:t>
                            </w:r>
                          </w:p>
                          <w:p w14:paraId="57544E81" w14:textId="190B17A6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Android &amp; Web Development</w:t>
                            </w:r>
                          </w:p>
                          <w:p w14:paraId="3FE0A321" w14:textId="3092422F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Linux Server Setup &amp; Administration</w:t>
                            </w:r>
                          </w:p>
                          <w:p w14:paraId="30401EEA" w14:textId="1E850861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Application Development Methodologies &amp; Frameworks</w:t>
                            </w:r>
                          </w:p>
                          <w:p w14:paraId="31AF7370" w14:textId="54E40125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Software Testing Methodologies &amp; Principles</w:t>
                            </w:r>
                          </w:p>
                          <w:p w14:paraId="310C8390" w14:textId="708E0E39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Automated Testing Tools (Foundational Knowledge)</w:t>
                            </w:r>
                          </w:p>
                          <w:p w14:paraId="0E5E8742" w14:textId="10580273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Understanding of Application Failures &amp; Fault Diagnosis</w:t>
                            </w:r>
                          </w:p>
                          <w:p w14:paraId="195AB9E6" w14:textId="22E0F2FE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Knowledge of Quality Standards &amp; Procedures</w:t>
                            </w:r>
                          </w:p>
                          <w:p w14:paraId="67F24717" w14:textId="67C7EC21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Software Development Life Cycle (SDLC)</w:t>
                            </w:r>
                          </w:p>
                          <w:p w14:paraId="2A9B8B3C" w14:textId="549E2A3A" w:rsidR="00F00D23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jc w:val="left"/>
                              <w:rPr>
                                <w:rFonts w:ascii="Source Sans Pro" w:hAnsi="Source Sans Pro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Documentation &amp; Technical Research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123FE" id="_x0000_s1028" type="#_x0000_t202" style="position:absolute;left:0;text-align:left;margin-left:128.85pt;margin-top:183.6pt;width:180.05pt;height:376.8pt;z-index:25167872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" filled="f" stroked="f">
                <v:textbox>
                  <w:txbxContent>
                    <w:p w14:paraId="57966201" w14:textId="358581CB" w:rsidR="00F00D23" w:rsidRPr="00781166" w:rsidRDefault="00784782" w:rsidP="0065772F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 xml:space="preserve">Technical </w:t>
                      </w:r>
                      <w:r w:rsidR="00F00D23" w:rsidRPr="00781166">
                        <w:rPr>
                          <w:color w:val="265EF1" w:themeColor="accent2" w:themeShade="BF"/>
                          <w:u w:val="single"/>
                        </w:rPr>
                        <w:t>Skills</w:t>
                      </w:r>
                    </w:p>
                    <w:p w14:paraId="3F3A95A2" w14:textId="77777777" w:rsidR="00F00D23" w:rsidRPr="000B296B" w:rsidRDefault="00F00D23" w:rsidP="000B296B">
                      <w:pPr>
                        <w:pStyle w:val="Smallspace"/>
                      </w:pPr>
                    </w:p>
                    <w:p w14:paraId="49A53D85" w14:textId="60779D5A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Software Debugging &amp; Troubleshooting</w:t>
                      </w:r>
                    </w:p>
                    <w:p w14:paraId="2582F373" w14:textId="55088410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Application Design</w:t>
                      </w:r>
                    </w:p>
                    <w:p w14:paraId="57544E81" w14:textId="190B17A6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Android &amp; Web Development</w:t>
                      </w:r>
                    </w:p>
                    <w:p w14:paraId="3FE0A321" w14:textId="3092422F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Linux Server Setup &amp; Administration</w:t>
                      </w:r>
                    </w:p>
                    <w:p w14:paraId="30401EEA" w14:textId="1E850861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Application Development Methodologies &amp; Frameworks</w:t>
                      </w:r>
                    </w:p>
                    <w:p w14:paraId="31AF7370" w14:textId="54E40125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Software Testing Methodologies &amp; Principles</w:t>
                      </w:r>
                    </w:p>
                    <w:p w14:paraId="310C8390" w14:textId="708E0E39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Automated Testing Tools (Foundational Knowledge)</w:t>
                      </w:r>
                    </w:p>
                    <w:p w14:paraId="0E5E8742" w14:textId="10580273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Understanding of Application Failures &amp; Fault Diagnosis</w:t>
                      </w:r>
                    </w:p>
                    <w:p w14:paraId="195AB9E6" w14:textId="22E0F2FE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Knowledge of Quality Standards &amp; Procedures</w:t>
                      </w:r>
                    </w:p>
                    <w:p w14:paraId="67F24717" w14:textId="67C7EC21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Software Development Life Cycle (SDLC)</w:t>
                      </w:r>
                    </w:p>
                    <w:p w14:paraId="2A9B8B3C" w14:textId="549E2A3A" w:rsidR="00F00D23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jc w:val="left"/>
                        <w:rPr>
                          <w:rFonts w:ascii="Source Sans Pro" w:hAnsi="Source Sans Pro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Documentation &amp; Technical Research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79744" behindDoc="0" locked="1" layoutInCell="1" allowOverlap="1" wp14:anchorId="2701713D" wp14:editId="1E2093F8">
                <wp:simplePos x="0" y="0"/>
                <wp:positionH relativeFrom="page">
                  <wp:posOffset>5443855</wp:posOffset>
                </wp:positionH>
                <wp:positionV relativeFrom="page">
                  <wp:posOffset>2715895</wp:posOffset>
                </wp:positionV>
                <wp:extent cx="0" cy="6875780"/>
                <wp:effectExtent l="0" t="0" r="38100" b="20320"/>
                <wp:wrapNone/>
                <wp:docPr id="31" name="Straight Connector 3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7578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80BA4F" id="Straight Connector 31" o:spid="_x0000_s1026" alt="&quot;&quot;" style="position:absolute;z-index:25167974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428.65pt,213.85pt" to="428.65pt,75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" strokecolor="#737373 [1614]">
                <v:stroke joinstyle="miter"/>
                <w10:wrap anchorx="page" anchory="page"/>
                <w10:anchorlock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1" layoutInCell="1" allowOverlap="1" wp14:anchorId="34BA3745" wp14:editId="0E76F9A0">
                <wp:simplePos x="0" y="0"/>
                <wp:positionH relativeFrom="page">
                  <wp:posOffset>5456555</wp:posOffset>
                </wp:positionH>
                <wp:positionV relativeFrom="margin">
                  <wp:posOffset>7040245</wp:posOffset>
                </wp:positionV>
                <wp:extent cx="2221865" cy="3298190"/>
                <wp:effectExtent l="0" t="0" r="0" b="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1865" cy="3298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78394" w14:textId="6912A859" w:rsidR="00F00D23" w:rsidRPr="000B296B" w:rsidRDefault="00F00D23" w:rsidP="00BF0448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A3745" id="_x0000_s1029" type="#_x0000_t202" style="position:absolute;left:0;text-align:left;margin-left:429.65pt;margin-top:554.35pt;width:174.95pt;height:259.7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" filled="f" stroked="f">
                <v:textbox>
                  <w:txbxContent>
                    <w:p w14:paraId="31878394" w14:textId="6912A859" w:rsidR="00F00D23" w:rsidRPr="000B296B" w:rsidRDefault="00F00D23" w:rsidP="00BF0448">
                      <w:pPr>
                        <w:pStyle w:val="ListParagraph"/>
                      </w:pPr>
                    </w:p>
                  </w:txbxContent>
                </v:textbox>
                <w10:wrap type="square" anchorx="page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1" layoutInCell="1" allowOverlap="1" wp14:anchorId="4A7E5821" wp14:editId="39366179">
                <wp:simplePos x="0" y="0"/>
                <wp:positionH relativeFrom="page">
                  <wp:align>right</wp:align>
                </wp:positionH>
                <wp:positionV relativeFrom="page">
                  <wp:posOffset>7098665</wp:posOffset>
                </wp:positionV>
                <wp:extent cx="2176145" cy="3082290"/>
                <wp:effectExtent l="0" t="0" r="0" b="381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6145" cy="30822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FEB23D" w14:textId="5E4299DF" w:rsidR="00F00D23" w:rsidRPr="00781166" w:rsidRDefault="00981A71" w:rsidP="000B296B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Coding Languages</w:t>
                            </w:r>
                          </w:p>
                          <w:p w14:paraId="102EB58F" w14:textId="1DCE3ACF" w:rsidR="00BE4A48" w:rsidRDefault="00BE4A48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PHP</w:t>
                            </w:r>
                          </w:p>
                          <w:p w14:paraId="4BC7E1C6" w14:textId="4F14DB5B" w:rsidR="00BE4A48" w:rsidRDefault="00BE4A48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SQL</w:t>
                            </w:r>
                          </w:p>
                          <w:p w14:paraId="651EC021" w14:textId="2FBE599E" w:rsidR="00BE4A48" w:rsidRDefault="00BE4A48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Java</w:t>
                            </w:r>
                          </w:p>
                          <w:p w14:paraId="4605B40D" w14:textId="4EE70717" w:rsidR="00BE4A48" w:rsidRDefault="00BE4A48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Python</w:t>
                            </w:r>
                          </w:p>
                          <w:p w14:paraId="4A5BAFD6" w14:textId="20683B31" w:rsidR="00BE4A48" w:rsidRPr="00BE4A48" w:rsidRDefault="00BE4A48" w:rsidP="00BE4A4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C++</w:t>
                            </w:r>
                          </w:p>
                          <w:p w14:paraId="30920C7E" w14:textId="25BAF3FB" w:rsidR="00981A71" w:rsidRDefault="00981A71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C#</w:t>
                            </w:r>
                          </w:p>
                          <w:p w14:paraId="59045DD2" w14:textId="096858BD" w:rsidR="00BE4A48" w:rsidRDefault="00BE4A48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JavaScript</w:t>
                            </w:r>
                          </w:p>
                          <w:p w14:paraId="22A5C331" w14:textId="5B380C1A" w:rsidR="00BE4A48" w:rsidRDefault="00BE4A48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HTML</w:t>
                            </w:r>
                          </w:p>
                          <w:p w14:paraId="641D4859" w14:textId="2C122EFE" w:rsidR="00BE4A48" w:rsidRDefault="00BE4A48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HTML5</w:t>
                            </w:r>
                          </w:p>
                          <w:p w14:paraId="2BE52A61" w14:textId="3BB44F48" w:rsidR="00981A71" w:rsidRPr="00BE4A48" w:rsidRDefault="00BE4A48" w:rsidP="00BE4A4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XML</w:t>
                            </w:r>
                          </w:p>
                          <w:p w14:paraId="066C5420" w14:textId="02DE2627" w:rsidR="00981A71" w:rsidRPr="007B21DC" w:rsidRDefault="00981A71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CSS</w:t>
                            </w:r>
                          </w:p>
                          <w:p w14:paraId="4B4BFFA7" w14:textId="62D9BFAF" w:rsidR="00981A71" w:rsidRPr="007B21DC" w:rsidRDefault="00981A71" w:rsidP="00981A7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Kotlin</w:t>
                            </w:r>
                          </w:p>
                          <w:p w14:paraId="259DCF27" w14:textId="4F31FD7D" w:rsidR="00981A71" w:rsidRPr="00BE4A48" w:rsidRDefault="00981A71" w:rsidP="00BE4A4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Dart</w:t>
                            </w:r>
                          </w:p>
                          <w:p w14:paraId="2708AFCB" w14:textId="77777777" w:rsidR="00F00D23" w:rsidRPr="000B296B" w:rsidRDefault="00F00D23" w:rsidP="000B296B">
                            <w:pPr>
                              <w:pStyle w:val="Smallspace"/>
                            </w:pPr>
                          </w:p>
                          <w:p w14:paraId="15FCA746" w14:textId="77777777" w:rsidR="00F00D23" w:rsidRPr="000B296B" w:rsidRDefault="00F00D23" w:rsidP="000B296B"/>
                          <w:p w14:paraId="18A9D803" w14:textId="77777777" w:rsidR="00F00D23" w:rsidRPr="000B296B" w:rsidRDefault="00F00D23" w:rsidP="000B29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E5821" id="_x0000_s1030" type="#_x0000_t202" style="position:absolute;left:0;text-align:left;margin-left:120.15pt;margin-top:558.95pt;width:171.35pt;height:242.7pt;z-index:25168179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" filled="f" stroked="f">
                <v:textbox>
                  <w:txbxContent>
                    <w:p w14:paraId="55FEB23D" w14:textId="5E4299DF" w:rsidR="00F00D23" w:rsidRPr="00781166" w:rsidRDefault="00981A71" w:rsidP="000B296B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>Coding Languages</w:t>
                      </w:r>
                    </w:p>
                    <w:p w14:paraId="102EB58F" w14:textId="1DCE3ACF" w:rsidR="00BE4A48" w:rsidRDefault="00BE4A48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PHP</w:t>
                      </w:r>
                    </w:p>
                    <w:p w14:paraId="4BC7E1C6" w14:textId="4F14DB5B" w:rsidR="00BE4A48" w:rsidRDefault="00BE4A48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SQL</w:t>
                      </w:r>
                    </w:p>
                    <w:p w14:paraId="651EC021" w14:textId="2FBE599E" w:rsidR="00BE4A48" w:rsidRDefault="00BE4A48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Java</w:t>
                      </w:r>
                    </w:p>
                    <w:p w14:paraId="4605B40D" w14:textId="4EE70717" w:rsidR="00BE4A48" w:rsidRDefault="00BE4A48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Python</w:t>
                      </w:r>
                    </w:p>
                    <w:p w14:paraId="4A5BAFD6" w14:textId="20683B31" w:rsidR="00BE4A48" w:rsidRPr="00BE4A48" w:rsidRDefault="00BE4A48" w:rsidP="00BE4A4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C++</w:t>
                      </w:r>
                    </w:p>
                    <w:p w14:paraId="30920C7E" w14:textId="25BAF3FB" w:rsidR="00981A71" w:rsidRDefault="00981A71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C#</w:t>
                      </w:r>
                    </w:p>
                    <w:p w14:paraId="59045DD2" w14:textId="096858BD" w:rsidR="00BE4A48" w:rsidRDefault="00BE4A48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JavaScript</w:t>
                      </w:r>
                    </w:p>
                    <w:p w14:paraId="22A5C331" w14:textId="5B380C1A" w:rsidR="00BE4A48" w:rsidRDefault="00BE4A48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HTML</w:t>
                      </w:r>
                    </w:p>
                    <w:p w14:paraId="641D4859" w14:textId="2C122EFE" w:rsidR="00BE4A48" w:rsidRDefault="00BE4A48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HTML5</w:t>
                      </w:r>
                    </w:p>
                    <w:p w14:paraId="2BE52A61" w14:textId="3BB44F48" w:rsidR="00981A71" w:rsidRPr="00BE4A48" w:rsidRDefault="00BE4A48" w:rsidP="00BE4A4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XML</w:t>
                      </w:r>
                    </w:p>
                    <w:p w14:paraId="066C5420" w14:textId="02DE2627" w:rsidR="00981A71" w:rsidRPr="007B21DC" w:rsidRDefault="00981A71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CSS</w:t>
                      </w:r>
                    </w:p>
                    <w:p w14:paraId="4B4BFFA7" w14:textId="62D9BFAF" w:rsidR="00981A71" w:rsidRPr="007B21DC" w:rsidRDefault="00981A71" w:rsidP="00981A7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Kotlin</w:t>
                      </w:r>
                    </w:p>
                    <w:p w14:paraId="259DCF27" w14:textId="4F31FD7D" w:rsidR="00981A71" w:rsidRPr="00BE4A48" w:rsidRDefault="00981A71" w:rsidP="00BE4A4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Dart</w:t>
                      </w:r>
                    </w:p>
                    <w:p w14:paraId="2708AFCB" w14:textId="77777777" w:rsidR="00F00D23" w:rsidRPr="000B296B" w:rsidRDefault="00F00D23" w:rsidP="000B296B">
                      <w:pPr>
                        <w:pStyle w:val="Smallspace"/>
                      </w:pPr>
                    </w:p>
                    <w:p w14:paraId="15FCA746" w14:textId="77777777" w:rsidR="00F00D23" w:rsidRPr="000B296B" w:rsidRDefault="00F00D23" w:rsidP="000B296B"/>
                    <w:p w14:paraId="18A9D803" w14:textId="77777777" w:rsidR="00F00D23" w:rsidRPr="000B296B" w:rsidRDefault="00F00D23" w:rsidP="000B296B"/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</w:p>
    <w:p w14:paraId="21D0AF1B" w14:textId="20627919" w:rsidR="00F00D23" w:rsidRPr="002D3551" w:rsidRDefault="002D3551" w:rsidP="00F00D23">
      <w:pPr>
        <w:pStyle w:val="Heading1"/>
        <w:rPr>
          <w:color w:val="265EF1" w:themeColor="accent2" w:themeShade="BF"/>
          <w:u w:val="single"/>
        </w:rPr>
      </w:pPr>
      <w:r w:rsidRPr="002D3551">
        <w:rPr>
          <w:color w:val="265EF1" w:themeColor="accent2" w:themeShade="BF"/>
          <w:u w:val="single"/>
        </w:rPr>
        <w:t>ABout me</w:t>
      </w:r>
    </w:p>
    <w:p w14:paraId="2056555C" w14:textId="24EB5752" w:rsidR="0071059B" w:rsidRPr="007B21DC" w:rsidRDefault="002D3551" w:rsidP="0055578F">
      <w:pPr>
        <w:rPr>
          <w:color w:val="0D0D0D" w:themeColor="text1" w:themeTint="F2"/>
        </w:rPr>
      </w:pPr>
      <w:r w:rsidRPr="007B21DC">
        <w:rPr>
          <w:color w:val="0D0D0D" w:themeColor="text1" w:themeTint="F2"/>
        </w:rPr>
        <w:t>I'm a passionate software developer who thrives on building innovative web and mobile applications. With experience in multiple technologies and platforms, I love turning complex problems into seamless digital solutions. Always eager to learn and push boundaries, I bring creativity, technical expertise, and drive</w:t>
      </w:r>
      <w:r w:rsidR="001E2F51">
        <w:rPr>
          <w:color w:val="0D0D0D" w:themeColor="text1" w:themeTint="F2"/>
        </w:rPr>
        <w:t>.</w:t>
      </w:r>
    </w:p>
    <w:p w14:paraId="0FE17ADE" w14:textId="4AB2A891" w:rsidR="00F5771A" w:rsidRDefault="00F5771A" w:rsidP="0055578F"/>
    <w:p w14:paraId="4DCE7185" w14:textId="19969652" w:rsidR="001347A3" w:rsidRPr="00F75C09" w:rsidRDefault="00646FA7" w:rsidP="007F41BE">
      <w:pPr>
        <w:pStyle w:val="Heading1"/>
        <w:rPr>
          <w:bCs/>
          <w:iCs/>
          <w:color w:val="0D0D0D" w:themeColor="text1" w:themeTint="F2"/>
          <w:sz w:val="20"/>
          <w:szCs w:val="20"/>
        </w:rPr>
      </w:pPr>
      <w:r>
        <w:rPr>
          <w:color w:val="ED37E0"/>
          <w:u w:val="single"/>
        </w:rPr>
        <w:t xml:space="preserve">    </w:t>
      </w:r>
    </w:p>
    <w:p w14:paraId="265587EE" w14:textId="2FD513B9" w:rsidR="007F41BE" w:rsidRDefault="00E96654" w:rsidP="007F41BE">
      <w:pPr>
        <w:pStyle w:val="Title"/>
        <w:ind w:left="0"/>
      </w:pPr>
      <w:r w:rsidRPr="00E96654">
        <w:rPr>
          <w:rFonts w:asciiTheme="minorHAnsi" w:hAnsiTheme="minorHAnsi"/>
          <w:b w:val="0"/>
          <w:caps w:val="0"/>
          <w:noProof/>
          <w:color w:val="747474" w:themeColor="background2" w:themeShade="80"/>
          <w:spacing w:val="0"/>
          <w:position w:val="8"/>
          <w:sz w:val="22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1" layoutInCell="1" allowOverlap="1" wp14:anchorId="1C6260CC" wp14:editId="7082A768">
                <wp:simplePos x="0" y="0"/>
                <wp:positionH relativeFrom="margin">
                  <wp:posOffset>15240</wp:posOffset>
                </wp:positionH>
                <wp:positionV relativeFrom="margin">
                  <wp:posOffset>6585585</wp:posOffset>
                </wp:positionV>
                <wp:extent cx="4488180" cy="2900680"/>
                <wp:effectExtent l="0" t="0" r="0" b="0"/>
                <wp:wrapSquare wrapText="bothSides"/>
                <wp:docPr id="20570031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8180" cy="2900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F2572" w14:textId="77777777" w:rsidR="00E96654" w:rsidRPr="00781166" w:rsidRDefault="00E96654" w:rsidP="00E96654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Education</w:t>
                            </w:r>
                          </w:p>
                          <w:p w14:paraId="59BC3E62" w14:textId="77777777" w:rsidR="00E96654" w:rsidRPr="000B296B" w:rsidRDefault="00E96654" w:rsidP="00E96654">
                            <w:pPr>
                              <w:pStyle w:val="Smallspace"/>
                            </w:pPr>
                          </w:p>
                          <w:p w14:paraId="25B229BE" w14:textId="77777777" w:rsidR="00E96654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rStyle w:val="Emphasis"/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rStyle w:val="Emphasis"/>
                                <w:color w:val="0D0D0D" w:themeColor="text1" w:themeTint="F2"/>
                              </w:rPr>
                              <w:t>Bachelor of Computer and Information Sciences in Application Development (Cum Laude)</w:t>
                            </w:r>
                          </w:p>
                          <w:p w14:paraId="3EF82654" w14:textId="77777777" w:rsidR="00E96654" w:rsidRPr="0084791E" w:rsidRDefault="00E96654" w:rsidP="00E96654">
                            <w:pPr>
                              <w:pStyle w:val="ListParagraph"/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</w:rPr>
                              <w:t>IIE Varsity College</w:t>
                            </w:r>
                          </w:p>
                          <w:p w14:paraId="50E34938" w14:textId="77777777" w:rsidR="00E96654" w:rsidRPr="0084791E" w:rsidRDefault="00E96654" w:rsidP="00E96654">
                            <w:pPr>
                              <w:pStyle w:val="ListParagraph"/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</w:rPr>
                              <w:t>2022-2024</w:t>
                            </w:r>
                          </w:p>
                          <w:p w14:paraId="3A7CC7FB" w14:textId="77777777" w:rsidR="00E96654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>NQF Level 3: Instrumentation</w:t>
                            </w:r>
                          </w:p>
                          <w:p w14:paraId="6010AB78" w14:textId="77777777" w:rsidR="00E96654" w:rsidRPr="0084791E" w:rsidRDefault="00E96654" w:rsidP="00E96654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color w:val="0D0D0D" w:themeColor="text1" w:themeTint="F2"/>
                              </w:rPr>
                              <w:t>Berea Technical College</w:t>
                            </w:r>
                          </w:p>
                          <w:p w14:paraId="7A8EF8C6" w14:textId="77777777" w:rsidR="00E96654" w:rsidRPr="0084791E" w:rsidRDefault="00E96654" w:rsidP="00E96654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color w:val="0D0D0D" w:themeColor="text1" w:themeTint="F2"/>
                              </w:rPr>
                              <w:t>2020</w:t>
                            </w:r>
                          </w:p>
                          <w:p w14:paraId="59EAD07E" w14:textId="77777777" w:rsidR="00E96654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>NQF Level 2: Instrumentation</w:t>
                            </w:r>
                          </w:p>
                          <w:p w14:paraId="204D68B0" w14:textId="77777777" w:rsidR="00E96654" w:rsidRPr="0084791E" w:rsidRDefault="00E96654" w:rsidP="00E96654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color w:val="0D0D0D" w:themeColor="text1" w:themeTint="F2"/>
                              </w:rPr>
                              <w:t>NQF Level 2: Instrumentation</w:t>
                            </w:r>
                          </w:p>
                          <w:p w14:paraId="54B5E587" w14:textId="77777777" w:rsidR="00E96654" w:rsidRPr="0084791E" w:rsidRDefault="00E96654" w:rsidP="00E96654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  <w:proofErr w:type="spellStart"/>
                            <w:r w:rsidRPr="0084791E">
                              <w:rPr>
                                <w:color w:val="0D0D0D" w:themeColor="text1" w:themeTint="F2"/>
                              </w:rPr>
                              <w:t>Umfolozi</w:t>
                            </w:r>
                            <w:proofErr w:type="spellEnd"/>
                            <w:r w:rsidRPr="0084791E">
                              <w:rPr>
                                <w:color w:val="0D0D0D" w:themeColor="text1" w:themeTint="F2"/>
                              </w:rPr>
                              <w:t xml:space="preserve"> TVET College</w:t>
                            </w:r>
                          </w:p>
                          <w:p w14:paraId="613351B8" w14:textId="77777777" w:rsidR="00E96654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>National Senior Certificate</w:t>
                            </w:r>
                          </w:p>
                          <w:p w14:paraId="08D2EC58" w14:textId="77777777" w:rsidR="00E96654" w:rsidRPr="0084791E" w:rsidRDefault="00E96654" w:rsidP="00E96654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  <w:proofErr w:type="spellStart"/>
                            <w:r w:rsidRPr="0084791E">
                              <w:rPr>
                                <w:color w:val="0D0D0D" w:themeColor="text1" w:themeTint="F2"/>
                              </w:rPr>
                              <w:t>Birdsview</w:t>
                            </w:r>
                            <w:proofErr w:type="spellEnd"/>
                            <w:r w:rsidRPr="0084791E">
                              <w:rPr>
                                <w:color w:val="0D0D0D" w:themeColor="text1" w:themeTint="F2"/>
                              </w:rPr>
                              <w:t xml:space="preserve"> Academy</w:t>
                            </w:r>
                          </w:p>
                          <w:p w14:paraId="1EC1A00C" w14:textId="77777777" w:rsidR="00E96654" w:rsidRPr="0084791E" w:rsidRDefault="00E96654" w:rsidP="00E96654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  <w:r w:rsidRPr="0084791E">
                              <w:rPr>
                                <w:color w:val="0D0D0D" w:themeColor="text1" w:themeTint="F2"/>
                              </w:rPr>
                              <w:t>2010-2015</w:t>
                            </w:r>
                          </w:p>
                          <w:p w14:paraId="0525A90E" w14:textId="77777777" w:rsidR="00E96654" w:rsidRPr="007B21DC" w:rsidRDefault="00E96654" w:rsidP="00E96654">
                            <w:pPr>
                              <w:rPr>
                                <w:color w:val="0D0D0D" w:themeColor="text1" w:themeTint="F2"/>
                              </w:rPr>
                            </w:pPr>
                          </w:p>
                          <w:p w14:paraId="10D33683" w14:textId="77777777" w:rsidR="00E96654" w:rsidRPr="00DB7C3E" w:rsidRDefault="00E96654" w:rsidP="00E966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260CC" id="_x0000_s1031" type="#_x0000_t202" style="position:absolute;left:0;text-align:left;margin-left:1.2pt;margin-top:518.55pt;width:353.4pt;height:228.4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" filled="f" stroked="f">
                <v:textbox>
                  <w:txbxContent>
                    <w:p w14:paraId="062F2572" w14:textId="77777777" w:rsidR="00E96654" w:rsidRPr="00781166" w:rsidRDefault="00E96654" w:rsidP="00E96654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>Education</w:t>
                      </w:r>
                    </w:p>
                    <w:p w14:paraId="59BC3E62" w14:textId="77777777" w:rsidR="00E96654" w:rsidRPr="000B296B" w:rsidRDefault="00E96654" w:rsidP="00E96654">
                      <w:pPr>
                        <w:pStyle w:val="Smallspace"/>
                      </w:pPr>
                    </w:p>
                    <w:p w14:paraId="25B229BE" w14:textId="77777777" w:rsidR="00E96654" w:rsidRDefault="00E96654" w:rsidP="00E9665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rStyle w:val="Emphasis"/>
                          <w:color w:val="0D0D0D" w:themeColor="text1" w:themeTint="F2"/>
                        </w:rPr>
                      </w:pPr>
                      <w:r w:rsidRPr="0084791E">
                        <w:rPr>
                          <w:rStyle w:val="Emphasis"/>
                          <w:color w:val="0D0D0D" w:themeColor="text1" w:themeTint="F2"/>
                        </w:rPr>
                        <w:t>Bachelor of Computer and Information Sciences in Application Development (Cum Laude)</w:t>
                      </w:r>
                    </w:p>
                    <w:p w14:paraId="3EF82654" w14:textId="77777777" w:rsidR="00E96654" w:rsidRPr="0084791E" w:rsidRDefault="00E96654" w:rsidP="00E96654">
                      <w:pPr>
                        <w:pStyle w:val="ListParagraph"/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</w:rPr>
                      </w:pPr>
                      <w:r w:rsidRPr="0084791E"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</w:rPr>
                        <w:t>IIE Varsity College</w:t>
                      </w:r>
                    </w:p>
                    <w:p w14:paraId="50E34938" w14:textId="77777777" w:rsidR="00E96654" w:rsidRPr="0084791E" w:rsidRDefault="00E96654" w:rsidP="00E96654">
                      <w:pPr>
                        <w:pStyle w:val="ListParagraph"/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</w:rPr>
                      </w:pPr>
                      <w:r w:rsidRPr="0084791E"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</w:rPr>
                        <w:t>2022-2024</w:t>
                      </w:r>
                    </w:p>
                    <w:p w14:paraId="3A7CC7FB" w14:textId="77777777" w:rsidR="00E96654" w:rsidRDefault="00E96654" w:rsidP="00E9665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b/>
                          <w:bCs/>
                          <w:color w:val="0D0D0D" w:themeColor="text1" w:themeTint="F2"/>
                        </w:rPr>
                      </w:pPr>
                      <w:r w:rsidRPr="0084791E">
                        <w:rPr>
                          <w:b/>
                          <w:bCs/>
                          <w:color w:val="0D0D0D" w:themeColor="text1" w:themeTint="F2"/>
                        </w:rPr>
                        <w:t>NQF Level 3: Instrumentation</w:t>
                      </w:r>
                    </w:p>
                    <w:p w14:paraId="6010AB78" w14:textId="77777777" w:rsidR="00E96654" w:rsidRPr="0084791E" w:rsidRDefault="00E96654" w:rsidP="00E96654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  <w:r w:rsidRPr="0084791E">
                        <w:rPr>
                          <w:color w:val="0D0D0D" w:themeColor="text1" w:themeTint="F2"/>
                        </w:rPr>
                        <w:t>Berea Technical College</w:t>
                      </w:r>
                    </w:p>
                    <w:p w14:paraId="7A8EF8C6" w14:textId="77777777" w:rsidR="00E96654" w:rsidRPr="0084791E" w:rsidRDefault="00E96654" w:rsidP="00E96654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  <w:r w:rsidRPr="0084791E">
                        <w:rPr>
                          <w:color w:val="0D0D0D" w:themeColor="text1" w:themeTint="F2"/>
                        </w:rPr>
                        <w:t>2020</w:t>
                      </w:r>
                    </w:p>
                    <w:p w14:paraId="59EAD07E" w14:textId="77777777" w:rsidR="00E96654" w:rsidRDefault="00E96654" w:rsidP="00E9665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b/>
                          <w:bCs/>
                          <w:color w:val="0D0D0D" w:themeColor="text1" w:themeTint="F2"/>
                        </w:rPr>
                      </w:pPr>
                      <w:r w:rsidRPr="0084791E">
                        <w:rPr>
                          <w:b/>
                          <w:bCs/>
                          <w:color w:val="0D0D0D" w:themeColor="text1" w:themeTint="F2"/>
                        </w:rPr>
                        <w:t>NQF Level 2: Instrumentation</w:t>
                      </w:r>
                    </w:p>
                    <w:p w14:paraId="204D68B0" w14:textId="77777777" w:rsidR="00E96654" w:rsidRPr="0084791E" w:rsidRDefault="00E96654" w:rsidP="00E96654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  <w:r w:rsidRPr="0084791E">
                        <w:rPr>
                          <w:color w:val="0D0D0D" w:themeColor="text1" w:themeTint="F2"/>
                        </w:rPr>
                        <w:t>NQF Level 2: Instrumentation</w:t>
                      </w:r>
                    </w:p>
                    <w:p w14:paraId="54B5E587" w14:textId="77777777" w:rsidR="00E96654" w:rsidRPr="0084791E" w:rsidRDefault="00E96654" w:rsidP="00E96654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  <w:proofErr w:type="spellStart"/>
                      <w:r w:rsidRPr="0084791E">
                        <w:rPr>
                          <w:color w:val="0D0D0D" w:themeColor="text1" w:themeTint="F2"/>
                        </w:rPr>
                        <w:t>Umfolozi</w:t>
                      </w:r>
                      <w:proofErr w:type="spellEnd"/>
                      <w:r w:rsidRPr="0084791E">
                        <w:rPr>
                          <w:color w:val="0D0D0D" w:themeColor="text1" w:themeTint="F2"/>
                        </w:rPr>
                        <w:t xml:space="preserve"> TVET College</w:t>
                      </w:r>
                    </w:p>
                    <w:p w14:paraId="613351B8" w14:textId="77777777" w:rsidR="00E96654" w:rsidRDefault="00E96654" w:rsidP="00E9665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b/>
                          <w:bCs/>
                          <w:color w:val="0D0D0D" w:themeColor="text1" w:themeTint="F2"/>
                        </w:rPr>
                      </w:pPr>
                      <w:r w:rsidRPr="0084791E">
                        <w:rPr>
                          <w:b/>
                          <w:bCs/>
                          <w:color w:val="0D0D0D" w:themeColor="text1" w:themeTint="F2"/>
                        </w:rPr>
                        <w:t>National Senior Certificate</w:t>
                      </w:r>
                    </w:p>
                    <w:p w14:paraId="08D2EC58" w14:textId="77777777" w:rsidR="00E96654" w:rsidRPr="0084791E" w:rsidRDefault="00E96654" w:rsidP="00E96654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  <w:proofErr w:type="spellStart"/>
                      <w:r w:rsidRPr="0084791E">
                        <w:rPr>
                          <w:color w:val="0D0D0D" w:themeColor="text1" w:themeTint="F2"/>
                        </w:rPr>
                        <w:t>Birdsview</w:t>
                      </w:r>
                      <w:proofErr w:type="spellEnd"/>
                      <w:r w:rsidRPr="0084791E">
                        <w:rPr>
                          <w:color w:val="0D0D0D" w:themeColor="text1" w:themeTint="F2"/>
                        </w:rPr>
                        <w:t xml:space="preserve"> Academy</w:t>
                      </w:r>
                    </w:p>
                    <w:p w14:paraId="1EC1A00C" w14:textId="77777777" w:rsidR="00E96654" w:rsidRPr="0084791E" w:rsidRDefault="00E96654" w:rsidP="00E96654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  <w:r w:rsidRPr="0084791E">
                        <w:rPr>
                          <w:color w:val="0D0D0D" w:themeColor="text1" w:themeTint="F2"/>
                        </w:rPr>
                        <w:t>2010-2015</w:t>
                      </w:r>
                    </w:p>
                    <w:p w14:paraId="0525A90E" w14:textId="77777777" w:rsidR="00E96654" w:rsidRPr="007B21DC" w:rsidRDefault="00E96654" w:rsidP="00E96654">
                      <w:pPr>
                        <w:rPr>
                          <w:color w:val="0D0D0D" w:themeColor="text1" w:themeTint="F2"/>
                        </w:rPr>
                      </w:pPr>
                    </w:p>
                    <w:p w14:paraId="10D33683" w14:textId="77777777" w:rsidR="00E96654" w:rsidRPr="00DB7C3E" w:rsidRDefault="00E96654" w:rsidP="00E96654"/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  <w:r w:rsidR="00F75C09" w:rsidRPr="00F00D23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1" layoutInCell="1" allowOverlap="1" wp14:anchorId="3F97B063" wp14:editId="0CC53959">
                <wp:simplePos x="0" y="0"/>
                <wp:positionH relativeFrom="page">
                  <wp:posOffset>2871470</wp:posOffset>
                </wp:positionH>
                <wp:positionV relativeFrom="page">
                  <wp:posOffset>9144635</wp:posOffset>
                </wp:positionV>
                <wp:extent cx="2019300" cy="1164590"/>
                <wp:effectExtent l="0" t="0" r="0" b="0"/>
                <wp:wrapSquare wrapText="bothSides"/>
                <wp:docPr id="272927136" name="Text Box 272927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11645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34C583" w14:textId="775FFFC7" w:rsidR="00F75C09" w:rsidRPr="007B21DC" w:rsidRDefault="00F75C09" w:rsidP="00F75C09">
                            <w:pPr>
                              <w:pStyle w:val="Contactinfo"/>
                              <w:rPr>
                                <w:color w:val="0D0D0D" w:themeColor="text1" w:themeTint="F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7B063" id="Text Box 272927136" o:spid="_x0000_s1032" type="#_x0000_t202" style="position:absolute;left:0;text-align:left;margin-left:226.1pt;margin-top:720.05pt;width:159pt;height:91.7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" filled="f" stroked="f">
                <v:textbox>
                  <w:txbxContent>
                    <w:p w14:paraId="0834C583" w14:textId="775FFFC7" w:rsidR="00F75C09" w:rsidRPr="007B21DC" w:rsidRDefault="00F75C09" w:rsidP="00F75C09">
                      <w:pPr>
                        <w:pStyle w:val="Contactinfo"/>
                        <w:rPr>
                          <w:color w:val="0D0D0D" w:themeColor="text1" w:themeTint="F2"/>
                        </w:rPr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F75C09">
        <w:t xml:space="preserve">   </w:t>
      </w:r>
    </w:p>
    <w:p w14:paraId="43C58ACE" w14:textId="4B425E7C" w:rsidR="00F75C09" w:rsidRDefault="00F75C09" w:rsidP="00E96654">
      <w:pPr>
        <w:pStyle w:val="Subtitle"/>
        <w:ind w:left="0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6912" behindDoc="0" locked="1" layoutInCell="1" allowOverlap="1" wp14:anchorId="26502E49" wp14:editId="65418B03">
                <wp:simplePos x="0" y="0"/>
                <wp:positionH relativeFrom="margin">
                  <wp:align>left</wp:align>
                </wp:positionH>
                <wp:positionV relativeFrom="page">
                  <wp:posOffset>5197475</wp:posOffset>
                </wp:positionV>
                <wp:extent cx="4865370" cy="1078230"/>
                <wp:effectExtent l="0" t="0" r="0" b="0"/>
                <wp:wrapSquare wrapText="bothSides"/>
                <wp:docPr id="7678435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5370" cy="10782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4D540F" w14:textId="77777777" w:rsidR="00F75C09" w:rsidRPr="00781166" w:rsidRDefault="00F75C09" w:rsidP="00F75C09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CERTIFICATIONS</w:t>
                            </w:r>
                          </w:p>
                          <w:p w14:paraId="359E94E6" w14:textId="77777777" w:rsidR="00F75C09" w:rsidRPr="000B296B" w:rsidRDefault="00F75C09" w:rsidP="00F75C09">
                            <w:pPr>
                              <w:pStyle w:val="Smallspace"/>
                            </w:pPr>
                          </w:p>
                          <w:p w14:paraId="1FC3000B" w14:textId="77777777" w:rsidR="00F75C09" w:rsidRPr="007B21DC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Oracle Database 19c: PL/SQL</w:t>
                            </w:r>
                          </w:p>
                          <w:p w14:paraId="16E55A39" w14:textId="77777777" w:rsidR="00F75C09" w:rsidRPr="00646FA7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Oracle Database 19c: Basic SQL</w:t>
                            </w:r>
                          </w:p>
                          <w:p w14:paraId="7C018875" w14:textId="77777777" w:rsidR="00F75C09" w:rsidRPr="0065772F" w:rsidRDefault="00F75C09" w:rsidP="00F75C09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02E49" id="_x0000_s1033" type="#_x0000_t202" style="position:absolute;margin-left:0;margin-top:409.25pt;width:383.1pt;height:84.9pt;z-index:2516869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" filled="f" stroked="f">
                <v:textbox>
                  <w:txbxContent>
                    <w:p w14:paraId="544D540F" w14:textId="77777777" w:rsidR="00F75C09" w:rsidRPr="00781166" w:rsidRDefault="00F75C09" w:rsidP="00F75C09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>CERTIFICATIONS</w:t>
                      </w:r>
                    </w:p>
                    <w:p w14:paraId="359E94E6" w14:textId="77777777" w:rsidR="00F75C09" w:rsidRPr="000B296B" w:rsidRDefault="00F75C09" w:rsidP="00F75C09">
                      <w:pPr>
                        <w:pStyle w:val="Smallspace"/>
                      </w:pPr>
                    </w:p>
                    <w:p w14:paraId="1FC3000B" w14:textId="77777777" w:rsidR="00F75C09" w:rsidRPr="007B21DC" w:rsidRDefault="00F75C09" w:rsidP="00F75C0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Oracle Database 19c: PL/SQL</w:t>
                      </w:r>
                    </w:p>
                    <w:p w14:paraId="16E55A39" w14:textId="77777777" w:rsidR="00F75C09" w:rsidRPr="00646FA7" w:rsidRDefault="00F75C09" w:rsidP="00F75C0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Oracle Database 19c: Basic SQL</w:t>
                      </w:r>
                    </w:p>
                    <w:p w14:paraId="7C018875" w14:textId="77777777" w:rsidR="00F75C09" w:rsidRPr="0065772F" w:rsidRDefault="00F75C09" w:rsidP="00F75C09">
                      <w:pPr>
                        <w:pStyle w:val="ListBullet"/>
                        <w:numPr>
                          <w:ilvl w:val="0"/>
                          <w:numId w:val="0"/>
                        </w:numPr>
                      </w:pP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1" layoutInCell="1" allowOverlap="1" wp14:anchorId="021DE975" wp14:editId="6F36F3A7">
                <wp:simplePos x="0" y="0"/>
                <wp:positionH relativeFrom="page">
                  <wp:posOffset>5601335</wp:posOffset>
                </wp:positionH>
                <wp:positionV relativeFrom="margin">
                  <wp:align>top</wp:align>
                </wp:positionV>
                <wp:extent cx="2148840" cy="3848100"/>
                <wp:effectExtent l="0" t="0" r="0" b="0"/>
                <wp:wrapSquare wrapText="bothSides"/>
                <wp:docPr id="16136439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8840" cy="384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80D54A" w14:textId="77777777" w:rsidR="00F75C09" w:rsidRPr="00781166" w:rsidRDefault="00F75C09" w:rsidP="00F75C09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Platforms</w:t>
                            </w:r>
                          </w:p>
                          <w:p w14:paraId="7CE483DF" w14:textId="11C413AE" w:rsidR="00BE4A48" w:rsidRDefault="00BE4A48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MySQL</w:t>
                            </w:r>
                          </w:p>
                          <w:p w14:paraId="59FDC20A" w14:textId="6A1B01CC" w:rsidR="00BE4A48" w:rsidRDefault="00BE4A48" w:rsidP="00BE4A48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MS SQL</w:t>
                            </w:r>
                          </w:p>
                          <w:p w14:paraId="0427F317" w14:textId="15FEC537" w:rsidR="00BE4A48" w:rsidRDefault="00BE4A48" w:rsidP="00BE4A48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Oracle</w:t>
                            </w:r>
                          </w:p>
                          <w:p w14:paraId="365B5A53" w14:textId="456E0588" w:rsidR="00BE4A48" w:rsidRPr="00BE4A48" w:rsidRDefault="00BE4A48" w:rsidP="00BE4A48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Oracle APEX</w:t>
                            </w:r>
                          </w:p>
                          <w:p w14:paraId="168339E6" w14:textId="4BD6721C" w:rsidR="00F75C09" w:rsidRPr="007B21DC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Visual Studio</w:t>
                            </w:r>
                          </w:p>
                          <w:p w14:paraId="4350E101" w14:textId="77777777" w:rsidR="00F75C09" w:rsidRPr="007B21DC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Visual Studio Code</w:t>
                            </w:r>
                          </w:p>
                          <w:p w14:paraId="10D4C2E6" w14:textId="77777777" w:rsidR="00F75C09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Android Studio</w:t>
                            </w:r>
                          </w:p>
                          <w:p w14:paraId="30A48861" w14:textId="13C1BB0E" w:rsidR="00E12B30" w:rsidRPr="007B21DC" w:rsidRDefault="00E12B30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Workflow Builder</w:t>
                            </w:r>
                          </w:p>
                          <w:p w14:paraId="4D45BBBC" w14:textId="77777777" w:rsidR="00F75C09" w:rsidRPr="007B21DC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proofErr w:type="spellStart"/>
                            <w:r w:rsidRPr="007B21DC">
                              <w:rPr>
                                <w:color w:val="0D0D0D" w:themeColor="text1" w:themeTint="F2"/>
                              </w:rPr>
                              <w:t>Netbeans</w:t>
                            </w:r>
                            <w:proofErr w:type="spellEnd"/>
                          </w:p>
                          <w:p w14:paraId="073FEE65" w14:textId="77777777" w:rsidR="00F75C09" w:rsidRPr="007B21DC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GitHub</w:t>
                            </w:r>
                          </w:p>
                          <w:p w14:paraId="3AA95D07" w14:textId="77777777" w:rsidR="00F75C09" w:rsidRPr="007B21DC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Docker</w:t>
                            </w:r>
                          </w:p>
                          <w:p w14:paraId="0E62A233" w14:textId="77777777" w:rsidR="00F75C09" w:rsidRPr="007B21DC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proofErr w:type="spellStart"/>
                            <w:r w:rsidRPr="007B21DC">
                              <w:rPr>
                                <w:color w:val="0D0D0D" w:themeColor="text1" w:themeTint="F2"/>
                              </w:rPr>
                              <w:t>CircleCI</w:t>
                            </w:r>
                            <w:proofErr w:type="spellEnd"/>
                          </w:p>
                          <w:p w14:paraId="7080CE0F" w14:textId="39D27D3B" w:rsidR="00F75C09" w:rsidRPr="00BE4A48" w:rsidRDefault="00F75C09" w:rsidP="00BE4A48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Microsoft Projects</w:t>
                            </w:r>
                          </w:p>
                          <w:p w14:paraId="5224BAB5" w14:textId="2304E8B2" w:rsidR="00F75C09" w:rsidRPr="00BE4A48" w:rsidRDefault="00F75C09" w:rsidP="00BE4A48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Mongo DB</w:t>
                            </w:r>
                          </w:p>
                          <w:p w14:paraId="661B94F5" w14:textId="77777777" w:rsidR="00F75C09" w:rsidRPr="007B21DC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Workbench</w:t>
                            </w:r>
                          </w:p>
                          <w:p w14:paraId="4B2E67B9" w14:textId="77777777" w:rsidR="00F75C09" w:rsidRPr="007B21DC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Azure</w:t>
                            </w:r>
                          </w:p>
                          <w:p w14:paraId="4E4E138D" w14:textId="77777777" w:rsidR="00F75C09" w:rsidRDefault="00F75C09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Firebase</w:t>
                            </w:r>
                          </w:p>
                          <w:p w14:paraId="2FEFC0C1" w14:textId="5438D0AE" w:rsidR="00E12B30" w:rsidRPr="007B21DC" w:rsidRDefault="00E12B30" w:rsidP="00F75C0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AWS</w:t>
                            </w:r>
                          </w:p>
                          <w:p w14:paraId="2450DEEB" w14:textId="77777777" w:rsidR="00F75C09" w:rsidRPr="000B296B" w:rsidRDefault="00F75C09" w:rsidP="00F75C09">
                            <w:pPr>
                              <w:pStyle w:val="Smallspace"/>
                            </w:pPr>
                          </w:p>
                          <w:p w14:paraId="4D8496EA" w14:textId="77777777" w:rsidR="00F75C09" w:rsidRPr="000B296B" w:rsidRDefault="00F75C09" w:rsidP="00F75C09">
                            <w:pPr>
                              <w:pStyle w:val="ListParagraph"/>
                            </w:pPr>
                          </w:p>
                          <w:p w14:paraId="05E895C4" w14:textId="77777777" w:rsidR="00F75C09" w:rsidRPr="00DB7C3E" w:rsidRDefault="00F75C09" w:rsidP="00F75C09">
                            <w:pPr>
                              <w:jc w:val="left"/>
                              <w:rPr>
                                <w:rFonts w:ascii="Source Sans Pro" w:hAnsi="Source Sans Pr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DE975" id="_x0000_s1034" type="#_x0000_t202" style="position:absolute;margin-left:441.05pt;margin-top:0;width:169.2pt;height:303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" filled="f" stroked="f">
                <v:textbox>
                  <w:txbxContent>
                    <w:p w14:paraId="1180D54A" w14:textId="77777777" w:rsidR="00F75C09" w:rsidRPr="00781166" w:rsidRDefault="00F75C09" w:rsidP="00F75C09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>Platforms</w:t>
                      </w:r>
                    </w:p>
                    <w:p w14:paraId="7CE483DF" w14:textId="11C413AE" w:rsidR="00BE4A48" w:rsidRDefault="00BE4A48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MySQL</w:t>
                      </w:r>
                    </w:p>
                    <w:p w14:paraId="59FDC20A" w14:textId="6A1B01CC" w:rsidR="00BE4A48" w:rsidRDefault="00BE4A48" w:rsidP="00BE4A48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MS SQL</w:t>
                      </w:r>
                    </w:p>
                    <w:p w14:paraId="0427F317" w14:textId="15FEC537" w:rsidR="00BE4A48" w:rsidRDefault="00BE4A48" w:rsidP="00BE4A48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Oracle</w:t>
                      </w:r>
                    </w:p>
                    <w:p w14:paraId="365B5A53" w14:textId="456E0588" w:rsidR="00BE4A48" w:rsidRPr="00BE4A48" w:rsidRDefault="00BE4A48" w:rsidP="00BE4A48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Oracle APEX</w:t>
                      </w:r>
                    </w:p>
                    <w:p w14:paraId="168339E6" w14:textId="4BD6721C" w:rsidR="00F75C09" w:rsidRPr="007B21DC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Visual Studio</w:t>
                      </w:r>
                    </w:p>
                    <w:p w14:paraId="4350E101" w14:textId="77777777" w:rsidR="00F75C09" w:rsidRPr="007B21DC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Visual Studio Code</w:t>
                      </w:r>
                    </w:p>
                    <w:p w14:paraId="10D4C2E6" w14:textId="77777777" w:rsidR="00F75C09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Android Studio</w:t>
                      </w:r>
                    </w:p>
                    <w:p w14:paraId="30A48861" w14:textId="13C1BB0E" w:rsidR="00E12B30" w:rsidRPr="007B21DC" w:rsidRDefault="00E12B30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Workflow Builder</w:t>
                      </w:r>
                    </w:p>
                    <w:p w14:paraId="4D45BBBC" w14:textId="77777777" w:rsidR="00F75C09" w:rsidRPr="007B21DC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proofErr w:type="spellStart"/>
                      <w:r w:rsidRPr="007B21DC">
                        <w:rPr>
                          <w:color w:val="0D0D0D" w:themeColor="text1" w:themeTint="F2"/>
                        </w:rPr>
                        <w:t>Netbeans</w:t>
                      </w:r>
                      <w:proofErr w:type="spellEnd"/>
                    </w:p>
                    <w:p w14:paraId="073FEE65" w14:textId="77777777" w:rsidR="00F75C09" w:rsidRPr="007B21DC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GitHub</w:t>
                      </w:r>
                    </w:p>
                    <w:p w14:paraId="3AA95D07" w14:textId="77777777" w:rsidR="00F75C09" w:rsidRPr="007B21DC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Docker</w:t>
                      </w:r>
                    </w:p>
                    <w:p w14:paraId="0E62A233" w14:textId="77777777" w:rsidR="00F75C09" w:rsidRPr="007B21DC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proofErr w:type="spellStart"/>
                      <w:r w:rsidRPr="007B21DC">
                        <w:rPr>
                          <w:color w:val="0D0D0D" w:themeColor="text1" w:themeTint="F2"/>
                        </w:rPr>
                        <w:t>CircleCI</w:t>
                      </w:r>
                      <w:proofErr w:type="spellEnd"/>
                    </w:p>
                    <w:p w14:paraId="7080CE0F" w14:textId="39D27D3B" w:rsidR="00F75C09" w:rsidRPr="00BE4A48" w:rsidRDefault="00F75C09" w:rsidP="00BE4A48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Microsoft Projects</w:t>
                      </w:r>
                    </w:p>
                    <w:p w14:paraId="5224BAB5" w14:textId="2304E8B2" w:rsidR="00F75C09" w:rsidRPr="00BE4A48" w:rsidRDefault="00F75C09" w:rsidP="00BE4A48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Mongo DB</w:t>
                      </w:r>
                    </w:p>
                    <w:p w14:paraId="661B94F5" w14:textId="77777777" w:rsidR="00F75C09" w:rsidRPr="007B21DC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Workbench</w:t>
                      </w:r>
                    </w:p>
                    <w:p w14:paraId="4B2E67B9" w14:textId="77777777" w:rsidR="00F75C09" w:rsidRPr="007B21DC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Azure</w:t>
                      </w:r>
                    </w:p>
                    <w:p w14:paraId="4E4E138D" w14:textId="77777777" w:rsidR="00F75C09" w:rsidRDefault="00F75C09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Firebase</w:t>
                      </w:r>
                    </w:p>
                    <w:p w14:paraId="2FEFC0C1" w14:textId="5438D0AE" w:rsidR="00E12B30" w:rsidRPr="007B21DC" w:rsidRDefault="00E12B30" w:rsidP="00F75C0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AWS</w:t>
                      </w:r>
                    </w:p>
                    <w:p w14:paraId="2450DEEB" w14:textId="77777777" w:rsidR="00F75C09" w:rsidRPr="000B296B" w:rsidRDefault="00F75C09" w:rsidP="00F75C09">
                      <w:pPr>
                        <w:pStyle w:val="Smallspace"/>
                      </w:pPr>
                    </w:p>
                    <w:p w14:paraId="4D8496EA" w14:textId="77777777" w:rsidR="00F75C09" w:rsidRPr="000B296B" w:rsidRDefault="00F75C09" w:rsidP="00F75C09">
                      <w:pPr>
                        <w:pStyle w:val="ListParagraph"/>
                      </w:pPr>
                    </w:p>
                    <w:p w14:paraId="05E895C4" w14:textId="77777777" w:rsidR="00F75C09" w:rsidRPr="00DB7C3E" w:rsidRDefault="00F75C09" w:rsidP="00F75C09">
                      <w:pPr>
                        <w:jc w:val="left"/>
                        <w:rPr>
                          <w:rFonts w:ascii="Source Sans Pro" w:hAnsi="Source Sans Pro"/>
                        </w:rPr>
                      </w:pPr>
                    </w:p>
                  </w:txbxContent>
                </v:textbox>
                <w10:wrap type="square" anchorx="page" anchory="margin"/>
                <w10:anchorlock/>
              </v:shape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89984" behindDoc="0" locked="1" layoutInCell="1" allowOverlap="1" wp14:anchorId="055A26EB" wp14:editId="77E506FA">
                <wp:simplePos x="0" y="0"/>
                <wp:positionH relativeFrom="page">
                  <wp:posOffset>5444490</wp:posOffset>
                </wp:positionH>
                <wp:positionV relativeFrom="page">
                  <wp:posOffset>220980</wp:posOffset>
                </wp:positionV>
                <wp:extent cx="19050" cy="9371330"/>
                <wp:effectExtent l="0" t="0" r="19050" b="20320"/>
                <wp:wrapNone/>
                <wp:docPr id="2116550049" name="Straight Connector 211655004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937133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6FCE8E" id="Straight Connector 2116550049" o:spid="_x0000_s1026" alt="&quot;&quot;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428.7pt,17.4pt" to="430.2pt,75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" strokecolor="#737373 [1614]">
                <v:stroke joinstyle="miter"/>
                <w10:wrap anchorx="page" anchory="page"/>
                <w10:anchorlock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1" layoutInCell="1" allowOverlap="1" wp14:anchorId="157602E7" wp14:editId="23B51817">
                <wp:simplePos x="0" y="0"/>
                <wp:positionH relativeFrom="margin">
                  <wp:align>left</wp:align>
                </wp:positionH>
                <wp:positionV relativeFrom="margin">
                  <wp:posOffset>6591300</wp:posOffset>
                </wp:positionV>
                <wp:extent cx="4076700" cy="1520190"/>
                <wp:effectExtent l="0" t="0" r="0" b="3810"/>
                <wp:wrapSquare wrapText="bothSides"/>
                <wp:docPr id="1622133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6700" cy="1520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408297" w14:textId="2ACF621A" w:rsidR="00F75C09" w:rsidRPr="00781166" w:rsidRDefault="00FC16F2" w:rsidP="00F75C09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References</w:t>
                            </w:r>
                          </w:p>
                          <w:p w14:paraId="33DEC82D" w14:textId="3CAE2E2B" w:rsidR="00F75C09" w:rsidRPr="00B37F68" w:rsidRDefault="00FC16F2" w:rsidP="00B37F6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</w:pPr>
                            <w:r w:rsidRPr="00B37F68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 xml:space="preserve">Abner Simmadhri – Manager at </w:t>
                            </w:r>
                            <w:proofErr w:type="spellStart"/>
                            <w:r w:rsidRPr="00B37F68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>Ambitionist</w:t>
                            </w:r>
                            <w:proofErr w:type="spellEnd"/>
                          </w:p>
                          <w:p w14:paraId="3AEFF878" w14:textId="4FACA997" w:rsidR="002A29F8" w:rsidRPr="002A29F8" w:rsidRDefault="00FC16F2" w:rsidP="002A29F8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Contact Number: 0605467227</w:t>
                            </w:r>
                          </w:p>
                          <w:p w14:paraId="04B240B7" w14:textId="2DF2DC66" w:rsidR="00F75C09" w:rsidRDefault="00FC16F2" w:rsidP="00F75C09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</w:pPr>
                            <w:proofErr w:type="spellStart"/>
                            <w:r w:rsidRPr="00FC16F2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>Smah</w:t>
                            </w:r>
                            <w:proofErr w:type="spellEnd"/>
                            <w:r w:rsidRPr="00FC16F2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 xml:space="preserve"> Mtshali</w:t>
                            </w:r>
                            <w:r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 xml:space="preserve"> – Application Developer at CSIR</w:t>
                            </w:r>
                          </w:p>
                          <w:p w14:paraId="1DF8537F" w14:textId="0BFE413E" w:rsidR="00F75C09" w:rsidRDefault="00FC16F2" w:rsidP="00FC16F2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  <w:r w:rsidRPr="00FC16F2">
                              <w:rPr>
                                <w:color w:val="0D0D0D" w:themeColor="text1" w:themeTint="F2"/>
                              </w:rPr>
                              <w:t>Contact Number: 0746181257</w:t>
                            </w:r>
                          </w:p>
                          <w:p w14:paraId="2E610D66" w14:textId="73DE6724" w:rsidR="00B37F68" w:rsidRPr="00B37F68" w:rsidRDefault="00B37F68" w:rsidP="00B37F6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</w:pPr>
                            <w:r w:rsidRPr="00B37F68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 xml:space="preserve">Chantal </w:t>
                            </w:r>
                            <w:proofErr w:type="spellStart"/>
                            <w:r w:rsidRPr="00B37F68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>Fischat</w:t>
                            </w:r>
                            <w:proofErr w:type="spellEnd"/>
                            <w:r w:rsidRPr="00B37F68">
                              <w:rPr>
                                <w:b/>
                                <w:bCs/>
                                <w:color w:val="0D0D0D" w:themeColor="text1" w:themeTint="F2"/>
                              </w:rPr>
                              <w:t xml:space="preserve"> – Systems Analyst</w:t>
                            </w:r>
                          </w:p>
                          <w:p w14:paraId="30F265F5" w14:textId="45737A03" w:rsidR="00B37F68" w:rsidRDefault="00B37F68" w:rsidP="00B37F68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Contact Number: 082466712</w:t>
                            </w:r>
                          </w:p>
                          <w:p w14:paraId="0078FDD3" w14:textId="77777777" w:rsidR="00B37F68" w:rsidRDefault="00B37F68" w:rsidP="00FC16F2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</w:p>
                          <w:p w14:paraId="643675AF" w14:textId="77777777" w:rsidR="002A29F8" w:rsidRPr="002A29F8" w:rsidRDefault="002A29F8" w:rsidP="002A29F8">
                            <w:pPr>
                              <w:rPr>
                                <w:color w:val="0D0D0D" w:themeColor="text1" w:themeTint="F2"/>
                              </w:rPr>
                            </w:pPr>
                          </w:p>
                          <w:p w14:paraId="5AA7EB27" w14:textId="6BFD966A" w:rsidR="00F75C09" w:rsidRPr="007B21DC" w:rsidRDefault="00F75C09" w:rsidP="00FC16F2">
                            <w:pPr>
                              <w:pStyle w:val="ListParagraph"/>
                              <w:rPr>
                                <w:color w:val="0D0D0D" w:themeColor="text1" w:themeTint="F2"/>
                              </w:rPr>
                            </w:pPr>
                          </w:p>
                          <w:p w14:paraId="76F523F6" w14:textId="77777777" w:rsidR="00F75C09" w:rsidRPr="000B296B" w:rsidRDefault="00F75C09" w:rsidP="00F75C09">
                            <w:pPr>
                              <w:pStyle w:val="Smallspace"/>
                            </w:pPr>
                          </w:p>
                          <w:p w14:paraId="35718AAE" w14:textId="77777777" w:rsidR="00F75C09" w:rsidRPr="000B296B" w:rsidRDefault="00F75C09" w:rsidP="00F75C09"/>
                          <w:p w14:paraId="5FE207DB" w14:textId="77777777" w:rsidR="00F75C09" w:rsidRPr="000B296B" w:rsidRDefault="00F75C09" w:rsidP="00F75C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602E7" id="_x0000_s1035" type="#_x0000_t202" style="position:absolute;margin-left:0;margin-top:519pt;width:321pt;height:119.7pt;z-index:2516920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" filled="f" stroked="f">
                <v:textbox>
                  <w:txbxContent>
                    <w:p w14:paraId="46408297" w14:textId="2ACF621A" w:rsidR="00F75C09" w:rsidRPr="00781166" w:rsidRDefault="00FC16F2" w:rsidP="00F75C09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>References</w:t>
                      </w:r>
                    </w:p>
                    <w:p w14:paraId="33DEC82D" w14:textId="3CAE2E2B" w:rsidR="00F75C09" w:rsidRPr="00B37F68" w:rsidRDefault="00FC16F2" w:rsidP="00B37F6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bCs/>
                          <w:color w:val="0D0D0D" w:themeColor="text1" w:themeTint="F2"/>
                        </w:rPr>
                      </w:pPr>
                      <w:r w:rsidRPr="00B37F68">
                        <w:rPr>
                          <w:b/>
                          <w:bCs/>
                          <w:color w:val="0D0D0D" w:themeColor="text1" w:themeTint="F2"/>
                        </w:rPr>
                        <w:t xml:space="preserve">Abner Simmadhri – Manager at </w:t>
                      </w:r>
                      <w:proofErr w:type="spellStart"/>
                      <w:r w:rsidRPr="00B37F68">
                        <w:rPr>
                          <w:b/>
                          <w:bCs/>
                          <w:color w:val="0D0D0D" w:themeColor="text1" w:themeTint="F2"/>
                        </w:rPr>
                        <w:t>Ambitionist</w:t>
                      </w:r>
                      <w:proofErr w:type="spellEnd"/>
                    </w:p>
                    <w:p w14:paraId="3AEFF878" w14:textId="4FACA997" w:rsidR="002A29F8" w:rsidRPr="002A29F8" w:rsidRDefault="00FC16F2" w:rsidP="002A29F8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Contact Number: 0605467227</w:t>
                      </w:r>
                    </w:p>
                    <w:p w14:paraId="04B240B7" w14:textId="2DF2DC66" w:rsidR="00F75C09" w:rsidRDefault="00FC16F2" w:rsidP="00F75C09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bCs/>
                          <w:color w:val="0D0D0D" w:themeColor="text1" w:themeTint="F2"/>
                        </w:rPr>
                      </w:pPr>
                      <w:proofErr w:type="spellStart"/>
                      <w:r w:rsidRPr="00FC16F2">
                        <w:rPr>
                          <w:b/>
                          <w:bCs/>
                          <w:color w:val="0D0D0D" w:themeColor="text1" w:themeTint="F2"/>
                        </w:rPr>
                        <w:t>Smah</w:t>
                      </w:r>
                      <w:proofErr w:type="spellEnd"/>
                      <w:r w:rsidRPr="00FC16F2">
                        <w:rPr>
                          <w:b/>
                          <w:bCs/>
                          <w:color w:val="0D0D0D" w:themeColor="text1" w:themeTint="F2"/>
                        </w:rPr>
                        <w:t xml:space="preserve"> Mtshali</w:t>
                      </w:r>
                      <w:r>
                        <w:rPr>
                          <w:b/>
                          <w:bCs/>
                          <w:color w:val="0D0D0D" w:themeColor="text1" w:themeTint="F2"/>
                        </w:rPr>
                        <w:t xml:space="preserve"> – Application Developer at CSIR</w:t>
                      </w:r>
                    </w:p>
                    <w:p w14:paraId="1DF8537F" w14:textId="0BFE413E" w:rsidR="00F75C09" w:rsidRDefault="00FC16F2" w:rsidP="00FC16F2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  <w:r w:rsidRPr="00FC16F2">
                        <w:rPr>
                          <w:color w:val="0D0D0D" w:themeColor="text1" w:themeTint="F2"/>
                        </w:rPr>
                        <w:t>Contact Number: 0746181257</w:t>
                      </w:r>
                    </w:p>
                    <w:p w14:paraId="2E610D66" w14:textId="73DE6724" w:rsidR="00B37F68" w:rsidRPr="00B37F68" w:rsidRDefault="00B37F68" w:rsidP="00B37F6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bCs/>
                          <w:color w:val="0D0D0D" w:themeColor="text1" w:themeTint="F2"/>
                        </w:rPr>
                      </w:pPr>
                      <w:r w:rsidRPr="00B37F68">
                        <w:rPr>
                          <w:b/>
                          <w:bCs/>
                          <w:color w:val="0D0D0D" w:themeColor="text1" w:themeTint="F2"/>
                        </w:rPr>
                        <w:t xml:space="preserve">Chantal </w:t>
                      </w:r>
                      <w:proofErr w:type="spellStart"/>
                      <w:r w:rsidRPr="00B37F68">
                        <w:rPr>
                          <w:b/>
                          <w:bCs/>
                          <w:color w:val="0D0D0D" w:themeColor="text1" w:themeTint="F2"/>
                        </w:rPr>
                        <w:t>Fischat</w:t>
                      </w:r>
                      <w:proofErr w:type="spellEnd"/>
                      <w:r w:rsidRPr="00B37F68">
                        <w:rPr>
                          <w:b/>
                          <w:bCs/>
                          <w:color w:val="0D0D0D" w:themeColor="text1" w:themeTint="F2"/>
                        </w:rPr>
                        <w:t xml:space="preserve"> – Systems Analyst</w:t>
                      </w:r>
                    </w:p>
                    <w:p w14:paraId="30F265F5" w14:textId="45737A03" w:rsidR="00B37F68" w:rsidRDefault="00B37F68" w:rsidP="00B37F68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Contact Number: 082466712</w:t>
                      </w:r>
                    </w:p>
                    <w:p w14:paraId="0078FDD3" w14:textId="77777777" w:rsidR="00B37F68" w:rsidRDefault="00B37F68" w:rsidP="00FC16F2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</w:p>
                    <w:p w14:paraId="643675AF" w14:textId="77777777" w:rsidR="002A29F8" w:rsidRPr="002A29F8" w:rsidRDefault="002A29F8" w:rsidP="002A29F8">
                      <w:pPr>
                        <w:rPr>
                          <w:color w:val="0D0D0D" w:themeColor="text1" w:themeTint="F2"/>
                        </w:rPr>
                      </w:pPr>
                    </w:p>
                    <w:p w14:paraId="5AA7EB27" w14:textId="6BFD966A" w:rsidR="00F75C09" w:rsidRPr="007B21DC" w:rsidRDefault="00F75C09" w:rsidP="00FC16F2">
                      <w:pPr>
                        <w:pStyle w:val="ListParagraph"/>
                        <w:rPr>
                          <w:color w:val="0D0D0D" w:themeColor="text1" w:themeTint="F2"/>
                        </w:rPr>
                      </w:pPr>
                    </w:p>
                    <w:p w14:paraId="76F523F6" w14:textId="77777777" w:rsidR="00F75C09" w:rsidRPr="000B296B" w:rsidRDefault="00F75C09" w:rsidP="00F75C09">
                      <w:pPr>
                        <w:pStyle w:val="Smallspace"/>
                      </w:pPr>
                    </w:p>
                    <w:p w14:paraId="35718AAE" w14:textId="77777777" w:rsidR="00F75C09" w:rsidRPr="000B296B" w:rsidRDefault="00F75C09" w:rsidP="00F75C09"/>
                    <w:p w14:paraId="5FE207DB" w14:textId="77777777" w:rsidR="00F75C09" w:rsidRPr="000B296B" w:rsidRDefault="00F75C09" w:rsidP="00F75C09"/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</w:p>
    <w:p w14:paraId="797C5A37" w14:textId="77777777" w:rsidR="00F75C09" w:rsidRDefault="00F75C09" w:rsidP="00F75C09"/>
    <w:p w14:paraId="705629EB" w14:textId="77777777" w:rsidR="00F75C09" w:rsidRDefault="00F75C09" w:rsidP="00F75C09"/>
    <w:p w14:paraId="0BF7C7AF" w14:textId="77777777" w:rsidR="00F75C09" w:rsidRDefault="00F75C09" w:rsidP="00F75C09"/>
    <w:p w14:paraId="76634B2A" w14:textId="77777777" w:rsidR="00F75C09" w:rsidRDefault="00F75C09" w:rsidP="00F75C09"/>
    <w:p w14:paraId="6037ABFD" w14:textId="29D7D3F0" w:rsidR="00F75C09" w:rsidRPr="007B21DC" w:rsidRDefault="00F75C09" w:rsidP="00F75C09">
      <w:pPr>
        <w:pStyle w:val="Heading1"/>
        <w:rPr>
          <w:color w:val="0D0D0D" w:themeColor="text1" w:themeTint="F2"/>
        </w:rPr>
      </w:pPr>
      <w:r>
        <w:rPr>
          <w:color w:val="2A96FF" w:themeColor="accent1" w:themeTint="80"/>
          <w:u w:val="single"/>
        </w:rPr>
        <w:br/>
      </w:r>
    </w:p>
    <w:p w14:paraId="52CDE359" w14:textId="77777777" w:rsidR="00F75C09" w:rsidRPr="00C303C6" w:rsidRDefault="00F75C09" w:rsidP="00F75C09">
      <w:pPr>
        <w:spacing w:after="160" w:line="259" w:lineRule="auto"/>
        <w:jc w:val="left"/>
        <w:rPr>
          <w:bCs/>
          <w:iCs/>
          <w:color w:val="0D0D0D" w:themeColor="text1" w:themeTint="F2"/>
          <w:sz w:val="20"/>
          <w:szCs w:val="20"/>
        </w:rPr>
      </w:pPr>
    </w:p>
    <w:p w14:paraId="45C1A7D9" w14:textId="43EBEE86" w:rsidR="00FE28F1" w:rsidRPr="00FE28F1" w:rsidRDefault="00FE28F1" w:rsidP="00FE28F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position w:val="0"/>
          <w:sz w:val="24"/>
          <w:lang w:val="en-ZA" w:eastAsia="en-ZA"/>
        </w:rPr>
      </w:pPr>
    </w:p>
    <w:p w14:paraId="3C527D84" w14:textId="0ABDB4A4" w:rsidR="00F75C09" w:rsidRPr="00C303C6" w:rsidRDefault="00E96654" w:rsidP="00C303C6">
      <w:pPr>
        <w:spacing w:after="160" w:line="259" w:lineRule="auto"/>
        <w:jc w:val="left"/>
        <w:rPr>
          <w:bCs/>
          <w:iCs/>
          <w:color w:val="0D0D0D" w:themeColor="text1" w:themeTint="F2"/>
          <w:sz w:val="20"/>
          <w:szCs w:val="20"/>
        </w:rPr>
      </w:pPr>
      <w:r w:rsidRPr="00E96654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1" layoutInCell="1" allowOverlap="1" wp14:anchorId="2AC7BD7D" wp14:editId="7FC9FAAB">
                <wp:simplePos x="0" y="0"/>
                <wp:positionH relativeFrom="margin">
                  <wp:posOffset>-160020</wp:posOffset>
                </wp:positionH>
                <wp:positionV relativeFrom="margin">
                  <wp:align>top</wp:align>
                </wp:positionV>
                <wp:extent cx="5078730" cy="478536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8730" cy="4785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44BCDD" w14:textId="77777777" w:rsidR="00E96654" w:rsidRPr="00781166" w:rsidRDefault="00E96654" w:rsidP="00E96654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Projects</w:t>
                            </w:r>
                          </w:p>
                          <w:p w14:paraId="4C0E2B2C" w14:textId="77777777" w:rsidR="00E96654" w:rsidRPr="00271961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7B21DC">
                              <w:rPr>
                                <w:rStyle w:val="Emphasis"/>
                                <w:color w:val="0D0D0D" w:themeColor="text1" w:themeTint="F2"/>
                                <w:sz w:val="20"/>
                                <w:szCs w:val="20"/>
                              </w:rPr>
                              <w:t>Varsity College Facial Recognition Attendance</w:t>
                            </w:r>
                            <w:r>
                              <w:rPr>
                                <w:rStyle w:val="Emphasis"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B21DC">
                              <w:rPr>
                                <w:rStyle w:val="Emphasis"/>
                                <w:color w:val="0D0D0D" w:themeColor="text1" w:themeTint="F2"/>
                                <w:sz w:val="20"/>
                                <w:szCs w:val="20"/>
                              </w:rPr>
                              <w:t>System</w:t>
                            </w:r>
                            <w:r w:rsidRPr="007B21DC"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271961"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>Built</w:t>
                            </w:r>
                            <w:r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71961"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>a facial recognition attendance system by developing a mobile app for student registration and image capture, along with a web app and API for admin and lecturer use, resulting in automated, accurate attendance tracking and reduced manual effort</w:t>
                            </w:r>
                            <w:r w:rsidRPr="00271961"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69B1C5C" w14:textId="77777777" w:rsidR="00E96654" w:rsidRPr="001347A3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7B21DC">
                              <w:rPr>
                                <w:rStyle w:val="Emphasis"/>
                                <w:color w:val="0D0D0D" w:themeColor="text1" w:themeTint="F2"/>
                                <w:sz w:val="20"/>
                                <w:szCs w:val="20"/>
                              </w:rPr>
                              <w:t>Module Manager:</w:t>
                            </w:r>
                            <w:r w:rsidRPr="007B21DC"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347A3"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>Developed a student productivity tracking application by implementing user authentication, module management, and task time logging features, enabling students to monitor progress and stay on track with personalized study hour goals.</w:t>
                            </w:r>
                          </w:p>
                          <w:p w14:paraId="179BEC69" w14:textId="77777777" w:rsidR="00E96654" w:rsidRPr="001347A3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B21DC">
                              <w:rPr>
                                <w:rStyle w:val="Emphasis"/>
                                <w:color w:val="0D0D0D" w:themeColor="text1" w:themeTint="F2"/>
                                <w:sz w:val="20"/>
                                <w:szCs w:val="20"/>
                              </w:rPr>
                              <w:t>AgriEnergyPlatform</w:t>
                            </w:r>
                            <w:proofErr w:type="spellEnd"/>
                            <w:r w:rsidRPr="007B21DC">
                              <w:rPr>
                                <w:rStyle w:val="Emphasis"/>
                                <w:color w:val="0D0D0D" w:themeColor="text1" w:themeTint="F2"/>
                                <w:sz w:val="20"/>
                                <w:szCs w:val="20"/>
                              </w:rPr>
                              <w:t>:</w:t>
                            </w:r>
                            <w:r w:rsidRPr="007B21DC"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347A3"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>Created an MVC ASP.NET Core application for agricultural product management by building features for farmers to advertise products and for employees to manage farmer registrations, resulting in a streamlined platform for product visibility and administrative control.</w:t>
                            </w:r>
                          </w:p>
                          <w:p w14:paraId="53C93CB4" w14:textId="77777777" w:rsidR="00E96654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7B21DC">
                              <w:rPr>
                                <w:rStyle w:val="Emphasis"/>
                                <w:color w:val="0D0D0D" w:themeColor="text1" w:themeTint="F2"/>
                                <w:sz w:val="20"/>
                                <w:szCs w:val="20"/>
                              </w:rPr>
                              <w:t>Municipal Website:</w:t>
                            </w:r>
                            <w:r w:rsidRPr="007B21DC">
                              <w:rPr>
                                <w:rStyle w:val="Emphasis"/>
                                <w:b w:val="0"/>
                                <w:bCs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61A0A"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Designed an MVC ASP.NET Core application for local issue reporting and community engagement by integrating </w:t>
                            </w:r>
                            <w:proofErr w:type="spellStart"/>
                            <w:r w:rsidRPr="00161A0A"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>Firestore</w:t>
                            </w:r>
                            <w:proofErr w:type="spellEnd"/>
                            <w:r w:rsidRPr="00161A0A"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for data storage and implementing a search algorithm to optimize event discovery, enhancing user access to relevant events and streamlined issue reporting.</w:t>
                            </w:r>
                          </w:p>
                          <w:p w14:paraId="6A2AA6F2" w14:textId="77777777" w:rsidR="00E96654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  <w:lang w:val="en-ZA"/>
                              </w:rPr>
                            </w:pPr>
                            <w:r>
                              <w:rPr>
                                <w:rStyle w:val="Emphasis"/>
                                <w:color w:val="0D0D0D" w:themeColor="text1" w:themeTint="F2"/>
                                <w:sz w:val="20"/>
                                <w:szCs w:val="20"/>
                              </w:rPr>
                              <w:t>Elevated Privileges:</w:t>
                            </w:r>
                            <w:r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4791E"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  <w:lang w:val="en-ZA"/>
                              </w:rPr>
                              <w:t>Developed a secure access control process for granting elevated privileges to users requiring access to restricted systems. Responsible for the request design, ensuring proper end-to-end routing and approval workflow to maintain compliance, security standards, and operational efficiency.</w:t>
                            </w:r>
                          </w:p>
                          <w:p w14:paraId="2649AF73" w14:textId="635F5A2C" w:rsidR="00E96654" w:rsidRPr="0084791E" w:rsidRDefault="00E96654" w:rsidP="00E9665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  <w:lang w:val="en-ZA"/>
                              </w:rPr>
                            </w:pPr>
                            <w:r>
                              <w:rPr>
                                <w:rStyle w:val="Emphasis"/>
                                <w:color w:val="0D0D0D" w:themeColor="text1" w:themeTint="F2"/>
                                <w:sz w:val="20"/>
                                <w:szCs w:val="20"/>
                              </w:rPr>
                              <w:t>Intellectual Property Rights -</w:t>
                            </w:r>
                            <w:r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  <w:lang w:val="en-ZA"/>
                              </w:rPr>
                              <w:t xml:space="preserve"> </w:t>
                            </w:r>
                            <w:r w:rsidRPr="00E96654"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  <w:t>Collaborated with the Systems Analyst, Application Developer, and client to transform legacy paper-based forms into a streamlined digital process. Ensured the solution aligned with client requirements, adhered to business standards, and maintained accurate workflow routing throughout the approval lifecycle.</w:t>
                            </w:r>
                          </w:p>
                          <w:p w14:paraId="01537ECA" w14:textId="77777777" w:rsidR="00E96654" w:rsidRPr="00F75C09" w:rsidRDefault="00E96654" w:rsidP="00E96654">
                            <w:pPr>
                              <w:pStyle w:val="ListParagraph"/>
                              <w:rPr>
                                <w:bCs/>
                                <w:iCs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</w:p>
                          <w:p w14:paraId="7B33BBEF" w14:textId="77777777" w:rsidR="00E96654" w:rsidRPr="00DB7C3E" w:rsidRDefault="00E96654" w:rsidP="00E966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7BD7D" id="_x0000_s1036" type="#_x0000_t202" style="position:absolute;margin-left:-12.6pt;margin-top:0;width:399.9pt;height:376.8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" filled="f" stroked="f">
                <v:textbox>
                  <w:txbxContent>
                    <w:p w14:paraId="3444BCDD" w14:textId="77777777" w:rsidR="00E96654" w:rsidRPr="00781166" w:rsidRDefault="00E96654" w:rsidP="00E96654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>Projects</w:t>
                      </w:r>
                    </w:p>
                    <w:p w14:paraId="4C0E2B2C" w14:textId="77777777" w:rsidR="00E96654" w:rsidRPr="00271961" w:rsidRDefault="00E96654" w:rsidP="00E9665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  <w:sz w:val="20"/>
                          <w:szCs w:val="20"/>
                        </w:rPr>
                      </w:pPr>
                      <w:r w:rsidRPr="007B21DC">
                        <w:rPr>
                          <w:rStyle w:val="Emphasis"/>
                          <w:color w:val="0D0D0D" w:themeColor="text1" w:themeTint="F2"/>
                          <w:sz w:val="20"/>
                          <w:szCs w:val="20"/>
                        </w:rPr>
                        <w:t>Varsity College Facial Recognition Attendance</w:t>
                      </w:r>
                      <w:r>
                        <w:rPr>
                          <w:rStyle w:val="Emphasis"/>
                          <w:color w:val="0D0D0D" w:themeColor="text1" w:themeTint="F2"/>
                          <w:sz w:val="20"/>
                          <w:szCs w:val="20"/>
                        </w:rPr>
                        <w:t xml:space="preserve"> </w:t>
                      </w:r>
                      <w:r w:rsidRPr="007B21DC">
                        <w:rPr>
                          <w:rStyle w:val="Emphasis"/>
                          <w:color w:val="0D0D0D" w:themeColor="text1" w:themeTint="F2"/>
                          <w:sz w:val="20"/>
                          <w:szCs w:val="20"/>
                        </w:rPr>
                        <w:t>System</w:t>
                      </w:r>
                      <w:r w:rsidRPr="007B21DC"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  <w:sz w:val="20"/>
                          <w:szCs w:val="20"/>
                        </w:rPr>
                        <w:t xml:space="preserve">: </w:t>
                      </w:r>
                      <w:r w:rsidRPr="00271961"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>Built</w:t>
                      </w:r>
                      <w:r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 xml:space="preserve"> </w:t>
                      </w:r>
                      <w:r w:rsidRPr="00271961"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>a facial recognition attendance system by developing a mobile app for student registration and image capture, along with a web app and API for admin and lecturer use, resulting in automated, accurate attendance tracking and reduced manual effort</w:t>
                      </w:r>
                      <w:r w:rsidRPr="00271961"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  <w:sz w:val="20"/>
                          <w:szCs w:val="20"/>
                        </w:rPr>
                        <w:t>.</w:t>
                      </w:r>
                    </w:p>
                    <w:p w14:paraId="569B1C5C" w14:textId="77777777" w:rsidR="00E96654" w:rsidRPr="001347A3" w:rsidRDefault="00E96654" w:rsidP="00E9665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  <w:sz w:val="20"/>
                          <w:szCs w:val="20"/>
                        </w:rPr>
                      </w:pPr>
                      <w:r w:rsidRPr="007B21DC">
                        <w:rPr>
                          <w:rStyle w:val="Emphasis"/>
                          <w:color w:val="0D0D0D" w:themeColor="text1" w:themeTint="F2"/>
                          <w:sz w:val="20"/>
                          <w:szCs w:val="20"/>
                        </w:rPr>
                        <w:t>Module Manager:</w:t>
                      </w:r>
                      <w:r w:rsidRPr="007B21DC"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  <w:sz w:val="20"/>
                          <w:szCs w:val="20"/>
                        </w:rPr>
                        <w:t xml:space="preserve"> </w:t>
                      </w:r>
                      <w:r w:rsidRPr="001347A3"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>Developed a student productivity tracking application by implementing user authentication, module management, and task time logging features, enabling students to monitor progress and stay on track with personalized study hour goals.</w:t>
                      </w:r>
                    </w:p>
                    <w:p w14:paraId="179BEC69" w14:textId="77777777" w:rsidR="00E96654" w:rsidRPr="001347A3" w:rsidRDefault="00E96654" w:rsidP="00E9665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  <w:sz w:val="20"/>
                          <w:szCs w:val="20"/>
                        </w:rPr>
                      </w:pPr>
                      <w:proofErr w:type="spellStart"/>
                      <w:r w:rsidRPr="007B21DC">
                        <w:rPr>
                          <w:rStyle w:val="Emphasis"/>
                          <w:color w:val="0D0D0D" w:themeColor="text1" w:themeTint="F2"/>
                          <w:sz w:val="20"/>
                          <w:szCs w:val="20"/>
                        </w:rPr>
                        <w:t>AgriEnergyPlatform</w:t>
                      </w:r>
                      <w:proofErr w:type="spellEnd"/>
                      <w:r w:rsidRPr="007B21DC">
                        <w:rPr>
                          <w:rStyle w:val="Emphasis"/>
                          <w:color w:val="0D0D0D" w:themeColor="text1" w:themeTint="F2"/>
                          <w:sz w:val="20"/>
                          <w:szCs w:val="20"/>
                        </w:rPr>
                        <w:t>:</w:t>
                      </w:r>
                      <w:r w:rsidRPr="007B21DC"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  <w:sz w:val="20"/>
                          <w:szCs w:val="20"/>
                        </w:rPr>
                        <w:t xml:space="preserve"> </w:t>
                      </w:r>
                      <w:r w:rsidRPr="001347A3"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>Created an MVC ASP.NET Core application for agricultural product management by building features for farmers to advertise products and for employees to manage farmer registrations, resulting in a streamlined platform for product visibility and administrative control.</w:t>
                      </w:r>
                    </w:p>
                    <w:p w14:paraId="53C93CB4" w14:textId="77777777" w:rsidR="00E96654" w:rsidRDefault="00E96654" w:rsidP="00E9665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</w:pPr>
                      <w:r w:rsidRPr="007B21DC">
                        <w:rPr>
                          <w:rStyle w:val="Emphasis"/>
                          <w:color w:val="0D0D0D" w:themeColor="text1" w:themeTint="F2"/>
                          <w:sz w:val="20"/>
                          <w:szCs w:val="20"/>
                        </w:rPr>
                        <w:t>Municipal Website:</w:t>
                      </w:r>
                      <w:r w:rsidRPr="007B21DC">
                        <w:rPr>
                          <w:rStyle w:val="Emphasis"/>
                          <w:b w:val="0"/>
                          <w:bCs/>
                          <w:color w:val="0D0D0D" w:themeColor="text1" w:themeTint="F2"/>
                          <w:sz w:val="20"/>
                          <w:szCs w:val="20"/>
                        </w:rPr>
                        <w:t xml:space="preserve"> </w:t>
                      </w:r>
                      <w:r w:rsidRPr="00161A0A"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 xml:space="preserve">Designed an MVC ASP.NET Core application for local issue reporting and community engagement by integrating </w:t>
                      </w:r>
                      <w:proofErr w:type="spellStart"/>
                      <w:r w:rsidRPr="00161A0A"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>Firestore</w:t>
                      </w:r>
                      <w:proofErr w:type="spellEnd"/>
                      <w:r w:rsidRPr="00161A0A"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 xml:space="preserve"> for data storage and implementing a search algorithm to optimize event discovery, enhancing user access to relevant events and streamlined issue reporting.</w:t>
                      </w:r>
                    </w:p>
                    <w:p w14:paraId="6A2AA6F2" w14:textId="77777777" w:rsidR="00E96654" w:rsidRDefault="00E96654" w:rsidP="00E9665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  <w:lang w:val="en-ZA"/>
                        </w:rPr>
                      </w:pPr>
                      <w:r>
                        <w:rPr>
                          <w:rStyle w:val="Emphasis"/>
                          <w:color w:val="0D0D0D" w:themeColor="text1" w:themeTint="F2"/>
                          <w:sz w:val="20"/>
                          <w:szCs w:val="20"/>
                        </w:rPr>
                        <w:t>Elevated Privileges:</w:t>
                      </w:r>
                      <w:r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 xml:space="preserve"> </w:t>
                      </w:r>
                      <w:r w:rsidRPr="0084791E"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  <w:lang w:val="en-ZA"/>
                        </w:rPr>
                        <w:t>Developed a secure access control process for granting elevated privileges to users requiring access to restricted systems. Responsible for the request design, ensuring proper end-to-end routing and approval workflow to maintain compliance, security standards, and operational efficiency.</w:t>
                      </w:r>
                    </w:p>
                    <w:p w14:paraId="2649AF73" w14:textId="635F5A2C" w:rsidR="00E96654" w:rsidRPr="0084791E" w:rsidRDefault="00E96654" w:rsidP="00E9665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  <w:lang w:val="en-ZA"/>
                        </w:rPr>
                      </w:pPr>
                      <w:r>
                        <w:rPr>
                          <w:rStyle w:val="Emphasis"/>
                          <w:color w:val="0D0D0D" w:themeColor="text1" w:themeTint="F2"/>
                          <w:sz w:val="20"/>
                          <w:szCs w:val="20"/>
                        </w:rPr>
                        <w:t>Intellectual Property Rights -</w:t>
                      </w:r>
                      <w:r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  <w:lang w:val="en-ZA"/>
                        </w:rPr>
                        <w:t xml:space="preserve"> </w:t>
                      </w:r>
                      <w:r w:rsidRPr="00E96654"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  <w:t>Collaborated with the Systems Analyst, Application Developer, and client to transform legacy paper-based forms into a streamlined digital process. Ensured the solution aligned with client requirements, adhered to business standards, and maintained accurate workflow routing throughout the approval lifecycle.</w:t>
                      </w:r>
                    </w:p>
                    <w:p w14:paraId="01537ECA" w14:textId="77777777" w:rsidR="00E96654" w:rsidRPr="00F75C09" w:rsidRDefault="00E96654" w:rsidP="00E96654">
                      <w:pPr>
                        <w:pStyle w:val="ListParagraph"/>
                        <w:rPr>
                          <w:bCs/>
                          <w:iCs/>
                          <w:color w:val="0D0D0D" w:themeColor="text1" w:themeTint="F2"/>
                          <w:sz w:val="20"/>
                          <w:szCs w:val="20"/>
                        </w:rPr>
                      </w:pPr>
                    </w:p>
                    <w:p w14:paraId="7B33BBEF" w14:textId="77777777" w:rsidR="00E96654" w:rsidRPr="00DB7C3E" w:rsidRDefault="00E96654" w:rsidP="00E96654"/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  <w:r w:rsidR="00784782" w:rsidRPr="00784782"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1" layoutInCell="1" allowOverlap="1" wp14:anchorId="0B790376" wp14:editId="577FDB17">
                <wp:simplePos x="0" y="0"/>
                <wp:positionH relativeFrom="page">
                  <wp:posOffset>5638800</wp:posOffset>
                </wp:positionH>
                <wp:positionV relativeFrom="page">
                  <wp:posOffset>4183380</wp:posOffset>
                </wp:positionV>
                <wp:extent cx="2072640" cy="4347210"/>
                <wp:effectExtent l="0" t="0" r="0" b="0"/>
                <wp:wrapSquare wrapText="bothSides"/>
                <wp:docPr id="14900784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2640" cy="43472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7D527C" w14:textId="19EF2662" w:rsidR="00784782" w:rsidRPr="00781166" w:rsidRDefault="00784782" w:rsidP="00784782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Soft skills</w:t>
                            </w:r>
                          </w:p>
                          <w:p w14:paraId="73D23729" w14:textId="77777777" w:rsidR="00784782" w:rsidRPr="000B296B" w:rsidRDefault="00784782" w:rsidP="00784782">
                            <w:pPr>
                              <w:pStyle w:val="Smallspace"/>
                            </w:pPr>
                          </w:p>
                          <w:p w14:paraId="2FEF7711" w14:textId="6D01A8CC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Attention to Detail</w:t>
                            </w:r>
                          </w:p>
                          <w:p w14:paraId="6D10E5FF" w14:textId="1ED2A4BA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Critical Thinking</w:t>
                            </w:r>
                          </w:p>
                          <w:p w14:paraId="0BFE21FE" w14:textId="733F594E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Time Management</w:t>
                            </w:r>
                          </w:p>
                          <w:p w14:paraId="2E996A1A" w14:textId="332853B6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Team Coordination</w:t>
                            </w:r>
                          </w:p>
                          <w:p w14:paraId="5BCD443C" w14:textId="30955B22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 xml:space="preserve">Strong Communication </w:t>
                            </w:r>
                          </w:p>
                          <w:p w14:paraId="0C62521F" w14:textId="44CE013D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jc w:val="left"/>
                              <w:rPr>
                                <w:color w:val="0D0D0D" w:themeColor="text1" w:themeTint="F2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Ability to Work Independently</w:t>
                            </w:r>
                          </w:p>
                          <w:p w14:paraId="0BCF2EA6" w14:textId="32F52AFB" w:rsidR="00784782" w:rsidRPr="00784782" w:rsidRDefault="00784782" w:rsidP="00784782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jc w:val="left"/>
                              <w:rPr>
                                <w:rFonts w:ascii="Source Sans Pro" w:hAnsi="Source Sans Pro"/>
                              </w:rPr>
                            </w:pPr>
                            <w:r w:rsidRPr="00784782">
                              <w:rPr>
                                <w:color w:val="0D0D0D" w:themeColor="text1" w:themeTint="F2"/>
                              </w:rPr>
                              <w:t>Adaptability in Fast-Paced Environments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790376" id="_x0000_s1037" type="#_x0000_t202" style="position:absolute;margin-left:444pt;margin-top:329.4pt;width:163.2pt;height:342.3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" filled="f" stroked="f">
                <v:textbox>
                  <w:txbxContent>
                    <w:p w14:paraId="457D527C" w14:textId="19EF2662" w:rsidR="00784782" w:rsidRPr="00781166" w:rsidRDefault="00784782" w:rsidP="00784782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>Soft skills</w:t>
                      </w:r>
                    </w:p>
                    <w:p w14:paraId="73D23729" w14:textId="77777777" w:rsidR="00784782" w:rsidRPr="000B296B" w:rsidRDefault="00784782" w:rsidP="00784782">
                      <w:pPr>
                        <w:pStyle w:val="Smallspace"/>
                      </w:pPr>
                    </w:p>
                    <w:p w14:paraId="2FEF7711" w14:textId="6D01A8CC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Attention to Detail</w:t>
                      </w:r>
                    </w:p>
                    <w:p w14:paraId="6D10E5FF" w14:textId="1ED2A4BA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Critical Thinking</w:t>
                      </w:r>
                    </w:p>
                    <w:p w14:paraId="0BFE21FE" w14:textId="733F594E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Time Management</w:t>
                      </w:r>
                    </w:p>
                    <w:p w14:paraId="2E996A1A" w14:textId="332853B6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Team Coordination</w:t>
                      </w:r>
                    </w:p>
                    <w:p w14:paraId="5BCD443C" w14:textId="30955B22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 xml:space="preserve">Strong Communication </w:t>
                      </w:r>
                    </w:p>
                    <w:p w14:paraId="0C62521F" w14:textId="44CE013D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jc w:val="left"/>
                        <w:rPr>
                          <w:color w:val="0D0D0D" w:themeColor="text1" w:themeTint="F2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Ability to Work Independently</w:t>
                      </w:r>
                    </w:p>
                    <w:p w14:paraId="0BCF2EA6" w14:textId="32F52AFB" w:rsidR="00784782" w:rsidRPr="00784782" w:rsidRDefault="00784782" w:rsidP="00784782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jc w:val="left"/>
                        <w:rPr>
                          <w:rFonts w:ascii="Source Sans Pro" w:hAnsi="Source Sans Pro"/>
                        </w:rPr>
                      </w:pPr>
                      <w:r w:rsidRPr="00784782">
                        <w:rPr>
                          <w:color w:val="0D0D0D" w:themeColor="text1" w:themeTint="F2"/>
                        </w:rPr>
                        <w:t>Adaptability in Fast-Paced Environments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7F41BE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1" layoutInCell="1" allowOverlap="1" wp14:anchorId="02D87CB8" wp14:editId="1848E9E6">
                <wp:simplePos x="0" y="0"/>
                <wp:positionH relativeFrom="margin">
                  <wp:align>left</wp:align>
                </wp:positionH>
                <wp:positionV relativeFrom="margin">
                  <wp:posOffset>5507355</wp:posOffset>
                </wp:positionV>
                <wp:extent cx="4884420" cy="1032510"/>
                <wp:effectExtent l="0" t="0" r="0" b="0"/>
                <wp:wrapSquare wrapText="bothSides"/>
                <wp:docPr id="354938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4420" cy="1032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6974F" w14:textId="77777777" w:rsidR="007F41BE" w:rsidRPr="00781166" w:rsidRDefault="007F41BE" w:rsidP="007F41BE">
                            <w:pPr>
                              <w:pStyle w:val="Heading1"/>
                              <w:rPr>
                                <w:color w:val="265EF1" w:themeColor="accent2" w:themeShade="BF"/>
                                <w:u w:val="single"/>
                              </w:rPr>
                            </w:pPr>
                            <w:r w:rsidRPr="00781166">
                              <w:rPr>
                                <w:color w:val="265EF1" w:themeColor="accent2" w:themeShade="BF"/>
                                <w:u w:val="single"/>
                              </w:rPr>
                              <w:t>Achievements</w:t>
                            </w:r>
                          </w:p>
                          <w:p w14:paraId="65277821" w14:textId="77777777" w:rsidR="007F41BE" w:rsidRPr="000B296B" w:rsidRDefault="007F41BE" w:rsidP="007F41BE">
                            <w:pPr>
                              <w:pStyle w:val="Smallspace"/>
                            </w:pPr>
                          </w:p>
                          <w:p w14:paraId="3638804D" w14:textId="77777777" w:rsidR="007F41BE" w:rsidRPr="007B21DC" w:rsidRDefault="007F41BE" w:rsidP="007F41B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Golden Key International Honour Society</w:t>
                            </w:r>
                          </w:p>
                          <w:p w14:paraId="309EDC8B" w14:textId="77777777" w:rsidR="007F41BE" w:rsidRPr="007B21DC" w:rsidRDefault="007F41BE" w:rsidP="007F41B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 xml:space="preserve">Represented </w:t>
                            </w:r>
                            <w:proofErr w:type="spellStart"/>
                            <w:r w:rsidRPr="007B21DC">
                              <w:rPr>
                                <w:color w:val="0D0D0D" w:themeColor="text1" w:themeTint="F2"/>
                              </w:rPr>
                              <w:t>Mhlatuze</w:t>
                            </w:r>
                            <w:proofErr w:type="spellEnd"/>
                            <w:r w:rsidRPr="007B21DC">
                              <w:rPr>
                                <w:color w:val="0D0D0D" w:themeColor="text1" w:themeTint="F2"/>
                              </w:rPr>
                              <w:t xml:space="preserve"> in 100m and 200m Athletics</w:t>
                            </w:r>
                          </w:p>
                          <w:p w14:paraId="597FA0C7" w14:textId="77777777" w:rsidR="007F41BE" w:rsidRPr="007B21DC" w:rsidRDefault="007F41BE" w:rsidP="007F41B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D0D0D" w:themeColor="text1" w:themeTint="F2"/>
                              </w:rPr>
                            </w:pPr>
                            <w:r w:rsidRPr="007B21DC">
                              <w:rPr>
                                <w:color w:val="0D0D0D" w:themeColor="text1" w:themeTint="F2"/>
                              </w:rPr>
                              <w:t>1</w:t>
                            </w:r>
                            <w:r w:rsidRPr="007B21DC">
                              <w:rPr>
                                <w:color w:val="0D0D0D" w:themeColor="text1" w:themeTint="F2"/>
                                <w:vertAlign w:val="superscript"/>
                              </w:rPr>
                              <w:t>st</w:t>
                            </w:r>
                            <w:r w:rsidRPr="007B21DC">
                              <w:rPr>
                                <w:color w:val="0D0D0D" w:themeColor="text1" w:themeTint="F2"/>
                              </w:rPr>
                              <w:t xml:space="preserve"> Dan Black Belt</w:t>
                            </w:r>
                          </w:p>
                          <w:p w14:paraId="7F59F92B" w14:textId="77777777" w:rsidR="007F41BE" w:rsidRPr="000B296B" w:rsidRDefault="007F41BE" w:rsidP="007F41BE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87CB8" id="_x0000_s1038" type="#_x0000_t202" style="position:absolute;margin-left:0;margin-top:433.65pt;width:384.6pt;height:81.3pt;z-index:2516940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" filled="f" stroked="f">
                <v:textbox>
                  <w:txbxContent>
                    <w:p w14:paraId="2E46974F" w14:textId="77777777" w:rsidR="007F41BE" w:rsidRPr="00781166" w:rsidRDefault="007F41BE" w:rsidP="007F41BE">
                      <w:pPr>
                        <w:pStyle w:val="Heading1"/>
                        <w:rPr>
                          <w:color w:val="265EF1" w:themeColor="accent2" w:themeShade="BF"/>
                          <w:u w:val="single"/>
                        </w:rPr>
                      </w:pPr>
                      <w:r w:rsidRPr="00781166">
                        <w:rPr>
                          <w:color w:val="265EF1" w:themeColor="accent2" w:themeShade="BF"/>
                          <w:u w:val="single"/>
                        </w:rPr>
                        <w:t>Achievements</w:t>
                      </w:r>
                    </w:p>
                    <w:p w14:paraId="65277821" w14:textId="77777777" w:rsidR="007F41BE" w:rsidRPr="000B296B" w:rsidRDefault="007F41BE" w:rsidP="007F41BE">
                      <w:pPr>
                        <w:pStyle w:val="Smallspace"/>
                      </w:pPr>
                    </w:p>
                    <w:p w14:paraId="3638804D" w14:textId="77777777" w:rsidR="007F41BE" w:rsidRPr="007B21DC" w:rsidRDefault="007F41BE" w:rsidP="007F41B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Golden Key International Honour Society</w:t>
                      </w:r>
                    </w:p>
                    <w:p w14:paraId="309EDC8B" w14:textId="77777777" w:rsidR="007F41BE" w:rsidRPr="007B21DC" w:rsidRDefault="007F41BE" w:rsidP="007F41B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 xml:space="preserve">Represented </w:t>
                      </w:r>
                      <w:proofErr w:type="spellStart"/>
                      <w:r w:rsidRPr="007B21DC">
                        <w:rPr>
                          <w:color w:val="0D0D0D" w:themeColor="text1" w:themeTint="F2"/>
                        </w:rPr>
                        <w:t>Mhlatuze</w:t>
                      </w:r>
                      <w:proofErr w:type="spellEnd"/>
                      <w:r w:rsidRPr="007B21DC">
                        <w:rPr>
                          <w:color w:val="0D0D0D" w:themeColor="text1" w:themeTint="F2"/>
                        </w:rPr>
                        <w:t xml:space="preserve"> in 100m and 200m Athletics</w:t>
                      </w:r>
                    </w:p>
                    <w:p w14:paraId="597FA0C7" w14:textId="77777777" w:rsidR="007F41BE" w:rsidRPr="007B21DC" w:rsidRDefault="007F41BE" w:rsidP="007F41B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D0D0D" w:themeColor="text1" w:themeTint="F2"/>
                        </w:rPr>
                      </w:pPr>
                      <w:r w:rsidRPr="007B21DC">
                        <w:rPr>
                          <w:color w:val="0D0D0D" w:themeColor="text1" w:themeTint="F2"/>
                        </w:rPr>
                        <w:t>1</w:t>
                      </w:r>
                      <w:r w:rsidRPr="007B21DC">
                        <w:rPr>
                          <w:color w:val="0D0D0D" w:themeColor="text1" w:themeTint="F2"/>
                          <w:vertAlign w:val="superscript"/>
                        </w:rPr>
                        <w:t>st</w:t>
                      </w:r>
                      <w:r w:rsidRPr="007B21DC">
                        <w:rPr>
                          <w:color w:val="0D0D0D" w:themeColor="text1" w:themeTint="F2"/>
                        </w:rPr>
                        <w:t xml:space="preserve"> Dan Black Belt</w:t>
                      </w:r>
                    </w:p>
                    <w:p w14:paraId="7F59F92B" w14:textId="77777777" w:rsidR="007F41BE" w:rsidRPr="000B296B" w:rsidRDefault="007F41BE" w:rsidP="007F41BE">
                      <w:pPr>
                        <w:pStyle w:val="ListParagraph"/>
                      </w:pP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</w:p>
    <w:sectPr w:rsidR="00F75C09" w:rsidRPr="00C303C6" w:rsidSect="0071059B">
      <w:pgSz w:w="12240" w:h="15840" w:code="1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2B156ED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5" type="#_x0000_t75" style="width:375pt;height:375pt;visibility:visible" o:bullet="t">
        <v:imagedata r:id="rId1" o:title=""/>
      </v:shape>
    </w:pict>
  </w:numPicBullet>
  <w:abstractNum w:abstractNumId="0" w15:restartNumberingAfterBreak="0">
    <w:nsid w:val="FFFFFF83"/>
    <w:multiLevelType w:val="singleLevel"/>
    <w:tmpl w:val="D31EE2D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3EAA5D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280752C"/>
    <w:multiLevelType w:val="hybridMultilevel"/>
    <w:tmpl w:val="A8A41582"/>
    <w:lvl w:ilvl="0" w:tplc="85382E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EC4516"/>
    <w:multiLevelType w:val="hybridMultilevel"/>
    <w:tmpl w:val="1A22118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0F4625"/>
    <w:multiLevelType w:val="multilevel"/>
    <w:tmpl w:val="6B9C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435232F"/>
    <w:multiLevelType w:val="hybridMultilevel"/>
    <w:tmpl w:val="D3944A7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B679F"/>
    <w:multiLevelType w:val="hybridMultilevel"/>
    <w:tmpl w:val="3D9A990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201E93"/>
    <w:multiLevelType w:val="hybridMultilevel"/>
    <w:tmpl w:val="449EF4E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3B6478"/>
    <w:multiLevelType w:val="hybridMultilevel"/>
    <w:tmpl w:val="F03A741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0171B9"/>
    <w:multiLevelType w:val="hybridMultilevel"/>
    <w:tmpl w:val="109A6A2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8F4AC1"/>
    <w:multiLevelType w:val="hybridMultilevel"/>
    <w:tmpl w:val="386AA6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183807"/>
    <w:multiLevelType w:val="hybridMultilevel"/>
    <w:tmpl w:val="301E7DD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9466B3"/>
    <w:multiLevelType w:val="hybridMultilevel"/>
    <w:tmpl w:val="6BC61D7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E23D3F"/>
    <w:multiLevelType w:val="hybridMultilevel"/>
    <w:tmpl w:val="D2824E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7414BF"/>
    <w:multiLevelType w:val="hybridMultilevel"/>
    <w:tmpl w:val="D6700D9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EE3EA5"/>
    <w:multiLevelType w:val="hybridMultilevel"/>
    <w:tmpl w:val="0C1CE99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6C2729"/>
    <w:multiLevelType w:val="hybridMultilevel"/>
    <w:tmpl w:val="2E40C8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7808914">
    <w:abstractNumId w:val="2"/>
  </w:num>
  <w:num w:numId="2" w16cid:durableId="505023288">
    <w:abstractNumId w:val="6"/>
  </w:num>
  <w:num w:numId="3" w16cid:durableId="313024574">
    <w:abstractNumId w:val="10"/>
  </w:num>
  <w:num w:numId="4" w16cid:durableId="1052733521">
    <w:abstractNumId w:val="1"/>
  </w:num>
  <w:num w:numId="5" w16cid:durableId="1824347043">
    <w:abstractNumId w:val="0"/>
  </w:num>
  <w:num w:numId="6" w16cid:durableId="1565749595">
    <w:abstractNumId w:val="13"/>
  </w:num>
  <w:num w:numId="7" w16cid:durableId="1385907056">
    <w:abstractNumId w:val="9"/>
  </w:num>
  <w:num w:numId="8" w16cid:durableId="1602296982">
    <w:abstractNumId w:val="11"/>
  </w:num>
  <w:num w:numId="9" w16cid:durableId="128984050">
    <w:abstractNumId w:val="8"/>
  </w:num>
  <w:num w:numId="10" w16cid:durableId="1428691422">
    <w:abstractNumId w:val="16"/>
  </w:num>
  <w:num w:numId="11" w16cid:durableId="179785608">
    <w:abstractNumId w:val="4"/>
  </w:num>
  <w:num w:numId="12" w16cid:durableId="1289049329">
    <w:abstractNumId w:val="12"/>
  </w:num>
  <w:num w:numId="13" w16cid:durableId="140004009">
    <w:abstractNumId w:val="15"/>
  </w:num>
  <w:num w:numId="14" w16cid:durableId="1985811091">
    <w:abstractNumId w:val="7"/>
  </w:num>
  <w:num w:numId="15" w16cid:durableId="729891300">
    <w:abstractNumId w:val="14"/>
  </w:num>
  <w:num w:numId="16" w16cid:durableId="1066299543">
    <w:abstractNumId w:val="3"/>
  </w:num>
  <w:num w:numId="17" w16cid:durableId="15018926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A71"/>
    <w:rsid w:val="00013C8A"/>
    <w:rsid w:val="00036F36"/>
    <w:rsid w:val="000429E8"/>
    <w:rsid w:val="0007504A"/>
    <w:rsid w:val="000B296B"/>
    <w:rsid w:val="000C0856"/>
    <w:rsid w:val="00122C81"/>
    <w:rsid w:val="001347A3"/>
    <w:rsid w:val="00161A0A"/>
    <w:rsid w:val="001962B3"/>
    <w:rsid w:val="001D5D34"/>
    <w:rsid w:val="001E2F51"/>
    <w:rsid w:val="001E501D"/>
    <w:rsid w:val="001E7EC5"/>
    <w:rsid w:val="0021183F"/>
    <w:rsid w:val="00257458"/>
    <w:rsid w:val="0027097E"/>
    <w:rsid w:val="00271961"/>
    <w:rsid w:val="0028282E"/>
    <w:rsid w:val="002A29F8"/>
    <w:rsid w:val="002A38D2"/>
    <w:rsid w:val="002D3551"/>
    <w:rsid w:val="002E432C"/>
    <w:rsid w:val="002F3F22"/>
    <w:rsid w:val="00307FD9"/>
    <w:rsid w:val="00313787"/>
    <w:rsid w:val="0037036D"/>
    <w:rsid w:val="003905A5"/>
    <w:rsid w:val="003D10AC"/>
    <w:rsid w:val="003D16F8"/>
    <w:rsid w:val="003D346C"/>
    <w:rsid w:val="0040377A"/>
    <w:rsid w:val="0047020C"/>
    <w:rsid w:val="0047484C"/>
    <w:rsid w:val="004967E1"/>
    <w:rsid w:val="004B18FF"/>
    <w:rsid w:val="004B79F8"/>
    <w:rsid w:val="004C0DB9"/>
    <w:rsid w:val="004F3FAB"/>
    <w:rsid w:val="004F53E0"/>
    <w:rsid w:val="0055578F"/>
    <w:rsid w:val="005933EA"/>
    <w:rsid w:val="005A5B6E"/>
    <w:rsid w:val="005F73C2"/>
    <w:rsid w:val="006108F0"/>
    <w:rsid w:val="006252C4"/>
    <w:rsid w:val="00646FA7"/>
    <w:rsid w:val="006537A0"/>
    <w:rsid w:val="0065772F"/>
    <w:rsid w:val="0067225E"/>
    <w:rsid w:val="006A1D0E"/>
    <w:rsid w:val="006D3F92"/>
    <w:rsid w:val="006F520C"/>
    <w:rsid w:val="0071059B"/>
    <w:rsid w:val="007331E9"/>
    <w:rsid w:val="00772B75"/>
    <w:rsid w:val="00781166"/>
    <w:rsid w:val="007825A1"/>
    <w:rsid w:val="00784782"/>
    <w:rsid w:val="007A3C8C"/>
    <w:rsid w:val="007B21DC"/>
    <w:rsid w:val="007D01BF"/>
    <w:rsid w:val="007F41BE"/>
    <w:rsid w:val="00813B6C"/>
    <w:rsid w:val="0084791E"/>
    <w:rsid w:val="00862E37"/>
    <w:rsid w:val="00873202"/>
    <w:rsid w:val="00892DA8"/>
    <w:rsid w:val="008C2667"/>
    <w:rsid w:val="008C57C3"/>
    <w:rsid w:val="00981A71"/>
    <w:rsid w:val="009A74DF"/>
    <w:rsid w:val="009C1D74"/>
    <w:rsid w:val="009D580B"/>
    <w:rsid w:val="009F7DBF"/>
    <w:rsid w:val="00A04BE8"/>
    <w:rsid w:val="00A141B3"/>
    <w:rsid w:val="00A43764"/>
    <w:rsid w:val="00A4544A"/>
    <w:rsid w:val="00A927C8"/>
    <w:rsid w:val="00AC4D65"/>
    <w:rsid w:val="00AE3DA9"/>
    <w:rsid w:val="00B00999"/>
    <w:rsid w:val="00B03055"/>
    <w:rsid w:val="00B320B7"/>
    <w:rsid w:val="00B37F68"/>
    <w:rsid w:val="00B55C57"/>
    <w:rsid w:val="00B652D5"/>
    <w:rsid w:val="00B964B4"/>
    <w:rsid w:val="00BE2593"/>
    <w:rsid w:val="00BE4A48"/>
    <w:rsid w:val="00BE7944"/>
    <w:rsid w:val="00BF0448"/>
    <w:rsid w:val="00C051E3"/>
    <w:rsid w:val="00C1004A"/>
    <w:rsid w:val="00C225C8"/>
    <w:rsid w:val="00C303C6"/>
    <w:rsid w:val="00C322AA"/>
    <w:rsid w:val="00CE147E"/>
    <w:rsid w:val="00D44678"/>
    <w:rsid w:val="00D920AB"/>
    <w:rsid w:val="00DB7DE4"/>
    <w:rsid w:val="00DF528B"/>
    <w:rsid w:val="00E12B30"/>
    <w:rsid w:val="00E60BEA"/>
    <w:rsid w:val="00E70E94"/>
    <w:rsid w:val="00E724A0"/>
    <w:rsid w:val="00E96654"/>
    <w:rsid w:val="00EB3841"/>
    <w:rsid w:val="00EC08B5"/>
    <w:rsid w:val="00EF6F27"/>
    <w:rsid w:val="00F00D23"/>
    <w:rsid w:val="00F5771A"/>
    <w:rsid w:val="00F6163A"/>
    <w:rsid w:val="00F64F66"/>
    <w:rsid w:val="00F75C09"/>
    <w:rsid w:val="00FC16F2"/>
    <w:rsid w:val="00FE28F1"/>
    <w:rsid w:val="00FE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CF6FEA"/>
  <w15:chartTrackingRefBased/>
  <w15:docId w15:val="{9AA443F7-70A2-47B6-A236-5CCD4B911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DA9"/>
    <w:pPr>
      <w:spacing w:after="0" w:line="240" w:lineRule="auto"/>
      <w:jc w:val="both"/>
    </w:pPr>
    <w:rPr>
      <w:rFonts w:cs="Open Sans"/>
      <w:color w:val="747474" w:themeColor="background2" w:themeShade="80"/>
      <w:position w:val="8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296B"/>
    <w:pPr>
      <w:jc w:val="left"/>
      <w:outlineLvl w:val="0"/>
    </w:pPr>
    <w:rPr>
      <w:rFonts w:asciiTheme="majorHAnsi" w:hAnsiTheme="majorHAnsi"/>
      <w:b/>
      <w:caps/>
      <w:color w:val="000000" w:themeColor="text1"/>
      <w:spacing w:val="20"/>
      <w:kern w:val="48"/>
      <w:position w:val="9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65772F"/>
    <w:pPr>
      <w:spacing w:after="80"/>
      <w:outlineLvl w:val="1"/>
    </w:pPr>
    <w:rPr>
      <w:rFonts w:asciiTheme="majorHAnsi" w:hAnsiTheme="majorHAnsi"/>
      <w:b/>
      <w:position w:val="9"/>
      <w:sz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0B296B"/>
    <w:pPr>
      <w:spacing w:after="80"/>
      <w:outlineLvl w:val="2"/>
    </w:pPr>
    <w:rPr>
      <w:rFonts w:asciiTheme="majorHAnsi" w:hAnsiTheme="majorHAnsi"/>
      <w:position w:val="9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794C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00D23"/>
    <w:pPr>
      <w:ind w:left="360"/>
    </w:pPr>
    <w:rPr>
      <w:rFonts w:asciiTheme="majorHAnsi" w:hAnsiTheme="majorHAnsi"/>
      <w:b/>
      <w:caps/>
      <w:color w:val="000000" w:themeColor="text1"/>
      <w:spacing w:val="20"/>
      <w:position w:val="0"/>
      <w:sz w:val="48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F00D23"/>
    <w:rPr>
      <w:rFonts w:asciiTheme="majorHAnsi" w:hAnsiTheme="majorHAnsi" w:cs="Open Sans"/>
      <w:b/>
      <w:caps/>
      <w:color w:val="000000" w:themeColor="text1"/>
      <w:spacing w:val="20"/>
      <w:sz w:val="48"/>
      <w:szCs w:val="44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D23"/>
    <w:pPr>
      <w:spacing w:after="160"/>
      <w:ind w:left="360"/>
      <w:jc w:val="left"/>
    </w:pPr>
    <w:rPr>
      <w:rFonts w:asciiTheme="majorHAnsi" w:hAnsiTheme="majorHAnsi"/>
      <w:caps/>
      <w:color w:val="3A3A3A" w:themeColor="background2" w:themeShade="40"/>
      <w:spacing w:val="80"/>
      <w:kern w:val="144"/>
      <w:position w:val="0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0D23"/>
    <w:rPr>
      <w:rFonts w:asciiTheme="majorHAnsi" w:hAnsiTheme="majorHAnsi" w:cs="Open Sans"/>
      <w:caps/>
      <w:color w:val="3A3A3A" w:themeColor="background2" w:themeShade="40"/>
      <w:spacing w:val="80"/>
      <w:kern w:val="144"/>
      <w:sz w:val="28"/>
      <w:szCs w:val="24"/>
      <w:lang w:val="en-US"/>
    </w:rPr>
  </w:style>
  <w:style w:type="paragraph" w:customStyle="1" w:styleId="Contactinfo">
    <w:name w:val="Contact info"/>
    <w:basedOn w:val="Normal"/>
    <w:qFormat/>
    <w:rsid w:val="00AE3DA9"/>
    <w:rPr>
      <w:position w:val="12"/>
      <w:szCs w:val="22"/>
    </w:rPr>
  </w:style>
  <w:style w:type="paragraph" w:styleId="Closing">
    <w:name w:val="Closing"/>
    <w:basedOn w:val="Normal"/>
    <w:link w:val="ClosingChar"/>
    <w:uiPriority w:val="99"/>
    <w:semiHidden/>
    <w:rsid w:val="0055578F"/>
  </w:style>
  <w:style w:type="character" w:customStyle="1" w:styleId="ClosingChar">
    <w:name w:val="Closing Char"/>
    <w:basedOn w:val="DefaultParagraphFont"/>
    <w:link w:val="Closing"/>
    <w:uiPriority w:val="99"/>
    <w:semiHidden/>
    <w:rsid w:val="00307FD9"/>
    <w:rPr>
      <w:rFonts w:cs="Open Sans"/>
      <w:color w:val="747474" w:themeColor="background2" w:themeShade="80"/>
      <w:position w:val="8"/>
      <w:sz w:val="24"/>
      <w:szCs w:val="24"/>
      <w:lang w:val="en-US"/>
    </w:rPr>
  </w:style>
  <w:style w:type="paragraph" w:styleId="Signature">
    <w:name w:val="Signature"/>
    <w:basedOn w:val="Normal"/>
    <w:link w:val="SignatureChar"/>
    <w:uiPriority w:val="99"/>
    <w:semiHidden/>
    <w:rsid w:val="0055578F"/>
  </w:style>
  <w:style w:type="character" w:customStyle="1" w:styleId="SignatureChar">
    <w:name w:val="Signature Char"/>
    <w:basedOn w:val="DefaultParagraphFont"/>
    <w:link w:val="Signature"/>
    <w:uiPriority w:val="99"/>
    <w:semiHidden/>
    <w:rsid w:val="00307FD9"/>
    <w:rPr>
      <w:rFonts w:cs="Open Sans"/>
      <w:color w:val="747474" w:themeColor="background2" w:themeShade="80"/>
      <w:position w:val="8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0B296B"/>
    <w:rPr>
      <w:rFonts w:asciiTheme="majorHAnsi" w:hAnsiTheme="majorHAnsi" w:cs="Open Sans"/>
      <w:b/>
      <w:caps/>
      <w:color w:val="000000" w:themeColor="text1"/>
      <w:spacing w:val="20"/>
      <w:kern w:val="48"/>
      <w:position w:val="9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65772F"/>
    <w:rPr>
      <w:rFonts w:asciiTheme="majorHAnsi" w:hAnsiTheme="majorHAnsi" w:cs="Open Sans"/>
      <w:b/>
      <w:color w:val="747474" w:themeColor="background2" w:themeShade="80"/>
      <w:position w:val="9"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0B296B"/>
    <w:rPr>
      <w:rFonts w:asciiTheme="majorHAnsi" w:hAnsiTheme="majorHAnsi" w:cs="Open Sans"/>
      <w:color w:val="747474" w:themeColor="background2" w:themeShade="80"/>
      <w:position w:val="9"/>
      <w:lang w:val="en-US"/>
    </w:rPr>
  </w:style>
  <w:style w:type="paragraph" w:styleId="ListBullet">
    <w:name w:val="List Bullet"/>
    <w:basedOn w:val="Normal"/>
    <w:uiPriority w:val="99"/>
    <w:rsid w:val="000B296B"/>
    <w:pPr>
      <w:numPr>
        <w:numId w:val="1"/>
      </w:numPr>
    </w:pPr>
    <w:rPr>
      <w:position w:val="9"/>
      <w:szCs w:val="22"/>
    </w:rPr>
  </w:style>
  <w:style w:type="character" w:styleId="Emphasis">
    <w:name w:val="Emphasis"/>
    <w:basedOn w:val="DefaultParagraphFont"/>
    <w:uiPriority w:val="20"/>
    <w:qFormat/>
    <w:rsid w:val="0065772F"/>
    <w:rPr>
      <w:b/>
      <w:i w:val="0"/>
      <w:iCs/>
    </w:rPr>
  </w:style>
  <w:style w:type="paragraph" w:styleId="ListBullet2">
    <w:name w:val="List Bullet 2"/>
    <w:basedOn w:val="Normal"/>
    <w:uiPriority w:val="99"/>
    <w:rsid w:val="000B296B"/>
    <w:pPr>
      <w:numPr>
        <w:numId w:val="5"/>
      </w:numPr>
      <w:ind w:left="360"/>
      <w:contextualSpacing/>
    </w:pPr>
  </w:style>
  <w:style w:type="paragraph" w:customStyle="1" w:styleId="Smallspace">
    <w:name w:val="Small space"/>
    <w:basedOn w:val="Normal"/>
    <w:qFormat/>
    <w:rsid w:val="00AE3DA9"/>
    <w:rPr>
      <w:sz w:val="6"/>
    </w:rPr>
  </w:style>
  <w:style w:type="character" w:customStyle="1" w:styleId="Gray">
    <w:name w:val="Gray"/>
    <w:uiPriority w:val="1"/>
    <w:qFormat/>
    <w:rsid w:val="000B296B"/>
    <w:rPr>
      <w:color w:val="595959" w:themeColor="text1" w:themeTint="A6"/>
    </w:rPr>
  </w:style>
  <w:style w:type="table" w:styleId="TableGrid">
    <w:name w:val="Table Grid"/>
    <w:basedOn w:val="TableNormal"/>
    <w:uiPriority w:val="39"/>
    <w:rsid w:val="00981A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blic-draftstyledefault-unorderedlistitem">
    <w:name w:val="public-draftstyledefault-unorderedlistitem"/>
    <w:basedOn w:val="Normal"/>
    <w:rsid w:val="0028282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position w:val="0"/>
      <w:sz w:val="24"/>
      <w:lang w:val="en-ZA" w:eastAsia="en-ZA"/>
    </w:rPr>
  </w:style>
  <w:style w:type="paragraph" w:styleId="NormalWeb">
    <w:name w:val="Normal (Web)"/>
    <w:basedOn w:val="Normal"/>
    <w:uiPriority w:val="99"/>
    <w:semiHidden/>
    <w:unhideWhenUsed/>
    <w:rsid w:val="00271961"/>
    <w:rPr>
      <w:rFonts w:ascii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FE28F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8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9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8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7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1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1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1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5.sv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sv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image" Target="media/image8.png"/><Relationship Id="rId10" Type="http://schemas.openxmlformats.org/officeDocument/2006/relationships/image" Target="media/image3.svg"/><Relationship Id="rId19" Type="http://schemas.openxmlformats.org/officeDocument/2006/relationships/image" Target="media/image12.png"/><Relationship Id="rId4" Type="http://schemas.openxmlformats.org/officeDocument/2006/relationships/customXml" Target="../customXml/item4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illa\AppData\Roaming\Microsoft\Templates\Simple%20senior%20software%20engineer%20resume.dotx" TargetMode="External"/></Relationships>
</file>

<file path=word/theme/theme1.xml><?xml version="1.0" encoding="utf-8"?>
<a:theme xmlns:a="http://schemas.openxmlformats.org/drawingml/2006/main" name="Office Theme">
  <a:themeElements>
    <a:clrScheme name="Professional Blu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002C56"/>
      </a:accent1>
      <a:accent2>
        <a:srgbClr val="7FA0F7"/>
      </a:accent2>
      <a:accent3>
        <a:srgbClr val="0043F1"/>
      </a:accent3>
      <a:accent4>
        <a:srgbClr val="EAEAEA"/>
      </a:accent4>
      <a:accent5>
        <a:srgbClr val="F2F3F3"/>
      </a:accent5>
      <a:accent6>
        <a:srgbClr val="D5DCE4"/>
      </a:accent6>
      <a:hlink>
        <a:srgbClr val="467886"/>
      </a:hlink>
      <a:folHlink>
        <a:srgbClr val="96607D"/>
      </a:folHlink>
    </a:clrScheme>
    <a:fontScheme name="Custom 11">
      <a:majorFont>
        <a:latin typeface="Source Sans pro"/>
        <a:ea typeface=""/>
        <a:cs typeface=""/>
      </a:majorFont>
      <a:minorFont>
        <a:latin typeface="Source sans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230e9df3-be65-4c73-a93b-d1236ebd677e" xsi:nil="true"/>
    <ImageTagsTaxHTField xmlns="71af3243-3dd4-4a8d-8c0d-dd76da1f02a5">
      <Terms xmlns="http://schemas.microsoft.com/office/infopath/2007/PartnerControls"/>
    </ImageTagsTaxHTField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MediaServiceKeyPoints xmlns="71af3243-3dd4-4a8d-8c0d-dd76da1f02a5" xsi:nil="true"/>
    <SharedWithUsers xmlns="16c05727-aa75-4e4a-9b5f-8a80a1165891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77CDB-9867-40F2-9BF9-CB60FF0B9A7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30e9df3-be65-4c73-a93b-d1236ebd677e"/>
    <ds:schemaRef ds:uri="71af3243-3dd4-4a8d-8c0d-dd76da1f02a5"/>
    <ds:schemaRef ds:uri="16c05727-aa75-4e4a-9b5f-8a80a1165891"/>
  </ds:schemaRefs>
</ds:datastoreItem>
</file>

<file path=customXml/itemProps2.xml><?xml version="1.0" encoding="utf-8"?>
<ds:datastoreItem xmlns:ds="http://schemas.openxmlformats.org/officeDocument/2006/customXml" ds:itemID="{7D1FAD4F-D6E5-4938-BEDF-CF8A6D29F4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AF9E0A-AFA7-42B2-ACC9-13B47C41059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149D908-B78F-43EA-9FB3-6D18D4F5E8B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Simple senior software engineer resume.dotx</Template>
  <TotalTime>7</TotalTime>
  <Pages>2</Pages>
  <Words>51</Words>
  <Characters>318</Characters>
  <Application>Microsoft Office Word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pilla</dc:creator>
  <cp:keywords/>
  <dc:description/>
  <cp:lastModifiedBy>Damian Pillay</cp:lastModifiedBy>
  <cp:revision>2</cp:revision>
  <cp:lastPrinted>2023-05-10T08:16:00Z</cp:lastPrinted>
  <dcterms:created xsi:type="dcterms:W3CDTF">2026-02-25T12:42:00Z</dcterms:created>
  <dcterms:modified xsi:type="dcterms:W3CDTF">2026-03-05T08:49:00Z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  <property fmtid="{D5CDD505-2E9C-101B-9397-08002B2CF9AE}" pid="4" name="Order">
    <vt:r8>5356700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emplateUrl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